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BAFF0" w14:textId="77777777" w:rsidR="00CE76D2" w:rsidRDefault="00CE76D2" w:rsidP="00CE76D2">
      <w:pPr>
        <w:pStyle w:val="Titel"/>
        <w:spacing w:before="0"/>
        <w:ind w:left="284" w:hanging="142"/>
      </w:pPr>
    </w:p>
    <w:p w14:paraId="727A11DD" w14:textId="716FD62F" w:rsidR="00F270CB" w:rsidRDefault="001D6DC1" w:rsidP="00553D53">
      <w:pPr>
        <w:pStyle w:val="Titel"/>
        <w:spacing w:before="0"/>
        <w:ind w:left="142"/>
      </w:pPr>
      <w:r>
        <w:t xml:space="preserve">Grundausbildung </w:t>
      </w:r>
      <w:r w:rsidR="00553D53">
        <w:t xml:space="preserve">zur Fachperson </w:t>
      </w:r>
      <w:r>
        <w:t>Transaktionsanalyse</w:t>
      </w:r>
    </w:p>
    <w:p w14:paraId="6D88E1EB" w14:textId="1830B7A3" w:rsidR="00821485" w:rsidRDefault="003D3CD5" w:rsidP="000E723F">
      <w:pPr>
        <w:tabs>
          <w:tab w:val="left" w:pos="1276"/>
        </w:tabs>
        <w:spacing w:before="120" w:after="0"/>
        <w:ind w:left="1276" w:hanging="1134"/>
      </w:pPr>
      <w:r>
        <w:rPr>
          <w:b/>
        </w:rPr>
        <w:t>Wann/ Wo:</w:t>
      </w:r>
      <w:r w:rsidR="0021487A" w:rsidRPr="007112A0">
        <w:rPr>
          <w:b/>
        </w:rPr>
        <w:tab/>
      </w:r>
      <w:r w:rsidR="00035273">
        <w:rPr>
          <w:b/>
        </w:rPr>
        <w:t>Solothurn</w:t>
      </w:r>
      <w:r w:rsidR="00945DD8">
        <w:t xml:space="preserve">: Hauptgasse 75, bei der Kathedrale, </w:t>
      </w:r>
      <w:r w:rsidR="0004797C">
        <w:t>links von Restaurant</w:t>
      </w:r>
      <w:r w:rsidR="00945DD8">
        <w:t xml:space="preserve"> Baseltor, 7</w:t>
      </w:r>
      <w:r>
        <w:t>’</w:t>
      </w:r>
      <w:r w:rsidR="00945DD8">
        <w:t xml:space="preserve"> vom Bahnhof</w:t>
      </w:r>
      <w:r w:rsidR="00924970">
        <w:t xml:space="preserve">. </w:t>
      </w:r>
      <w:r w:rsidR="00924970">
        <w:br/>
        <w:t>Total 20 Tage pro Jahr, Vertrag jeweils pro Jahr</w:t>
      </w:r>
      <w:r w:rsidR="00553D53">
        <w:t xml:space="preserve">, insgesamt 3 Jahre. </w:t>
      </w:r>
      <w:r w:rsidR="00924970">
        <w:t>Zusätzlich 6x3 h Lerngruppe</w:t>
      </w:r>
      <w:r w:rsidR="00553D53">
        <w:t xml:space="preserve"> pro Jahr. </w:t>
      </w:r>
      <w:r w:rsidR="00924970">
        <w:br/>
      </w:r>
      <w:r w:rsidR="00752F39">
        <w:t xml:space="preserve">Freitag: </w:t>
      </w:r>
      <w:r w:rsidR="00752F39">
        <w:tab/>
        <w:t>8.4</w:t>
      </w:r>
      <w:r w:rsidR="00945DD8">
        <w:t>5</w:t>
      </w:r>
      <w:r w:rsidR="00752F39">
        <w:t xml:space="preserve"> – 16.45 Uhr</w:t>
      </w:r>
      <w:r w:rsidR="00752F39">
        <w:br/>
      </w:r>
      <w:r w:rsidR="00752F39" w:rsidRPr="00B6326F">
        <w:t>Samstag</w:t>
      </w:r>
      <w:r w:rsidR="00752F39">
        <w:t xml:space="preserve">: </w:t>
      </w:r>
      <w:r>
        <w:tab/>
      </w:r>
      <w:r w:rsidR="00752F39">
        <w:t>8.4</w:t>
      </w:r>
      <w:r w:rsidR="00945DD8">
        <w:t>5</w:t>
      </w:r>
      <w:r w:rsidR="00752F39">
        <w:t xml:space="preserve"> – 15.45 Uhr</w:t>
      </w:r>
    </w:p>
    <w:tbl>
      <w:tblPr>
        <w:tblStyle w:val="Tabellenraster"/>
        <w:tblW w:w="0" w:type="auto"/>
        <w:tblInd w:w="1276" w:type="dxa"/>
        <w:tblLook w:val="04A0" w:firstRow="1" w:lastRow="0" w:firstColumn="1" w:lastColumn="0" w:noHBand="0" w:noVBand="1"/>
      </w:tblPr>
      <w:tblGrid>
        <w:gridCol w:w="3681"/>
        <w:gridCol w:w="3678"/>
      </w:tblGrid>
      <w:tr w:rsidR="00E520A6" w14:paraId="2B387974" w14:textId="77777777" w:rsidTr="00BC7B00">
        <w:tc>
          <w:tcPr>
            <w:tcW w:w="7359" w:type="dxa"/>
            <w:gridSpan w:val="2"/>
          </w:tcPr>
          <w:p w14:paraId="0A128D7E" w14:textId="2284C3F4" w:rsidR="00E520A6" w:rsidRDefault="00286327" w:rsidP="000E723F">
            <w:pPr>
              <w:tabs>
                <w:tab w:val="left" w:pos="1276"/>
              </w:tabs>
              <w:spacing w:before="240" w:after="0" w:line="276" w:lineRule="auto"/>
            </w:pPr>
            <w:r>
              <w:t xml:space="preserve">Je nach Anzahl neuer Teilnehmenden wird eine zweite Gruppe geführt. Der Entscheid fällt </w:t>
            </w:r>
            <w:r w:rsidR="000E3D74">
              <w:t xml:space="preserve">jeweils </w:t>
            </w:r>
            <w:r>
              <w:t xml:space="preserve">Ende Juni. Bitte alle Daten freihalten und bei allfälligen Konflikten Rücksprache mit Cornelia Willi nehmen. Maximale Anzahl Teilnehmende: 12 Personen. </w:t>
            </w:r>
          </w:p>
          <w:p w14:paraId="04116ABD" w14:textId="39880D5F" w:rsidR="00286327" w:rsidRDefault="00286327" w:rsidP="000E723F">
            <w:pPr>
              <w:tabs>
                <w:tab w:val="left" w:pos="1276"/>
              </w:tabs>
              <w:spacing w:before="240" w:after="0" w:line="276" w:lineRule="auto"/>
            </w:pPr>
            <w:r>
              <w:t xml:space="preserve">Im Dezember und Juni finden die Tage mit beiden Gruppen statt. </w:t>
            </w:r>
          </w:p>
        </w:tc>
      </w:tr>
      <w:tr w:rsidR="00280C1C" w14:paraId="0E6180F2" w14:textId="77777777" w:rsidTr="00280C1C">
        <w:tc>
          <w:tcPr>
            <w:tcW w:w="3681" w:type="dxa"/>
          </w:tcPr>
          <w:p w14:paraId="5C4DE0DB" w14:textId="23C33D82" w:rsidR="00280C1C" w:rsidRPr="00303A16" w:rsidRDefault="00280C1C" w:rsidP="00D4475A">
            <w:pPr>
              <w:spacing w:after="0" w:line="276" w:lineRule="auto"/>
              <w:rPr>
                <w:b/>
                <w:bCs/>
              </w:rPr>
            </w:pPr>
            <w:r w:rsidRPr="00303A16">
              <w:rPr>
                <w:b/>
                <w:bCs/>
              </w:rPr>
              <w:t>Schuljahr 202</w:t>
            </w:r>
            <w:r>
              <w:rPr>
                <w:b/>
                <w:bCs/>
              </w:rPr>
              <w:t>6/ 2027</w:t>
            </w:r>
          </w:p>
          <w:p w14:paraId="32B80A0D" w14:textId="37EB7CA1" w:rsidR="00280C1C" w:rsidRPr="000E3D74" w:rsidRDefault="00280C1C" w:rsidP="00D4475A">
            <w:pPr>
              <w:spacing w:after="0" w:line="276" w:lineRule="auto"/>
              <w:rPr>
                <w:highlight w:val="yellow"/>
              </w:rPr>
            </w:pPr>
            <w:r>
              <w:rPr>
                <w:highlight w:val="yellow"/>
              </w:rPr>
              <w:t xml:space="preserve">Gruppe </w:t>
            </w:r>
            <w:r w:rsidR="001753FA">
              <w:rPr>
                <w:highlight w:val="yellow"/>
              </w:rPr>
              <w:t>Orion mit N3</w:t>
            </w:r>
          </w:p>
        </w:tc>
        <w:tc>
          <w:tcPr>
            <w:tcW w:w="3678" w:type="dxa"/>
          </w:tcPr>
          <w:p w14:paraId="59665C0E" w14:textId="77777777" w:rsidR="00280C1C" w:rsidRDefault="00280C1C" w:rsidP="00D4475A">
            <w:pPr>
              <w:spacing w:after="0" w:line="276" w:lineRule="auto"/>
            </w:pPr>
          </w:p>
          <w:p w14:paraId="46E65BED" w14:textId="5D6AAED3" w:rsidR="00280C1C" w:rsidRDefault="00280C1C" w:rsidP="00D4475A">
            <w:pPr>
              <w:spacing w:after="0" w:line="276" w:lineRule="auto"/>
            </w:pPr>
            <w:r w:rsidRPr="004830A0">
              <w:t xml:space="preserve">Gruppe </w:t>
            </w:r>
            <w:r w:rsidR="001753FA" w:rsidRPr="001753FA">
              <w:rPr>
                <w:highlight w:val="yellow"/>
              </w:rPr>
              <w:t>P</w:t>
            </w:r>
            <w:r w:rsidR="00462168">
              <w:t>erlen</w:t>
            </w:r>
            <w:r w:rsidR="001753FA">
              <w:t xml:space="preserve"> </w:t>
            </w:r>
            <w:r w:rsidR="001753FA" w:rsidRPr="001753FA">
              <w:rPr>
                <w:highlight w:val="yellow"/>
              </w:rPr>
              <w:t>Q…</w:t>
            </w:r>
            <w:r>
              <w:t xml:space="preserve"> je nach Gruppengrösse</w:t>
            </w:r>
          </w:p>
        </w:tc>
      </w:tr>
      <w:tr w:rsidR="00280C1C" w14:paraId="44F028AB" w14:textId="77777777" w:rsidTr="00280C1C">
        <w:tc>
          <w:tcPr>
            <w:tcW w:w="3681" w:type="dxa"/>
          </w:tcPr>
          <w:p w14:paraId="4D9C8254" w14:textId="5F0304AF" w:rsidR="00280C1C" w:rsidRPr="000B174A" w:rsidRDefault="00280C1C" w:rsidP="00D4475A">
            <w:pPr>
              <w:spacing w:after="0" w:line="276" w:lineRule="auto"/>
            </w:pPr>
            <w:r>
              <w:t>14./15</w:t>
            </w:r>
            <w:r w:rsidRPr="000B174A">
              <w:t xml:space="preserve">. August </w:t>
            </w:r>
          </w:p>
          <w:p w14:paraId="0840B61F" w14:textId="0782E0CC" w:rsidR="00280C1C" w:rsidRDefault="00280C1C" w:rsidP="00D4475A">
            <w:pPr>
              <w:spacing w:after="0" w:line="276" w:lineRule="auto"/>
            </w:pPr>
            <w:r>
              <w:t xml:space="preserve">02./03. Oktober </w:t>
            </w:r>
          </w:p>
          <w:p w14:paraId="3597826D" w14:textId="1CAF7829" w:rsidR="00280C1C" w:rsidRPr="000B174A" w:rsidRDefault="00280C1C" w:rsidP="00D4475A">
            <w:pPr>
              <w:spacing w:after="0" w:line="276" w:lineRule="auto"/>
            </w:pPr>
            <w:r>
              <w:t xml:space="preserve">13./14. November </w:t>
            </w:r>
          </w:p>
          <w:p w14:paraId="10736E29" w14:textId="46FE02D1" w:rsidR="00280C1C" w:rsidRPr="000B174A" w:rsidRDefault="00280C1C" w:rsidP="00D4475A">
            <w:pPr>
              <w:spacing w:after="0" w:line="276" w:lineRule="auto"/>
            </w:pPr>
            <w:r>
              <w:t>11./12</w:t>
            </w:r>
            <w:r w:rsidRPr="000B174A">
              <w:t>. Dezember 202</w:t>
            </w:r>
            <w:r>
              <w:t>6</w:t>
            </w:r>
            <w:r w:rsidRPr="000B174A">
              <w:t xml:space="preserve"> </w:t>
            </w:r>
            <w:r w:rsidRPr="00303A16">
              <w:rPr>
                <w:highlight w:val="yellow"/>
              </w:rPr>
              <w:t>alle</w:t>
            </w:r>
          </w:p>
        </w:tc>
        <w:tc>
          <w:tcPr>
            <w:tcW w:w="3678" w:type="dxa"/>
          </w:tcPr>
          <w:p w14:paraId="3755D736" w14:textId="74F307B7" w:rsidR="00280C1C" w:rsidRPr="000B174A" w:rsidRDefault="00280C1C" w:rsidP="00D4475A">
            <w:pPr>
              <w:spacing w:after="0" w:line="276" w:lineRule="auto"/>
            </w:pPr>
            <w:r>
              <w:t xml:space="preserve">18./19. September </w:t>
            </w:r>
            <w:r w:rsidR="004830A0" w:rsidRPr="00812553">
              <w:rPr>
                <w:highlight w:val="yellow"/>
              </w:rPr>
              <w:t>oder</w:t>
            </w:r>
            <w:r w:rsidR="004830A0">
              <w:t xml:space="preserve"> 14./15</w:t>
            </w:r>
            <w:r w:rsidR="004830A0" w:rsidRPr="000B174A">
              <w:t xml:space="preserve">. August </w:t>
            </w:r>
          </w:p>
          <w:p w14:paraId="732E14EC" w14:textId="1B0C2D1D" w:rsidR="00280C1C" w:rsidRDefault="00280C1C" w:rsidP="00D4475A">
            <w:pPr>
              <w:spacing w:after="0" w:line="276" w:lineRule="auto"/>
            </w:pPr>
            <w:r>
              <w:t xml:space="preserve">23./24. Oktober </w:t>
            </w:r>
            <w:r w:rsidR="004830A0" w:rsidRPr="00812553">
              <w:rPr>
                <w:highlight w:val="yellow"/>
              </w:rPr>
              <w:t>oder</w:t>
            </w:r>
            <w:r w:rsidR="004830A0">
              <w:t xml:space="preserve"> 02./03. Oktober</w:t>
            </w:r>
          </w:p>
          <w:p w14:paraId="49E58790" w14:textId="08D81E94" w:rsidR="00280C1C" w:rsidRPr="000B174A" w:rsidRDefault="00280C1C" w:rsidP="00D4475A">
            <w:pPr>
              <w:spacing w:after="0" w:line="276" w:lineRule="auto"/>
            </w:pPr>
            <w:r>
              <w:t>27./28.</w:t>
            </w:r>
            <w:r w:rsidRPr="000B174A">
              <w:t xml:space="preserve"> November </w:t>
            </w:r>
            <w:r w:rsidR="004830A0" w:rsidRPr="00812553">
              <w:rPr>
                <w:highlight w:val="yellow"/>
              </w:rPr>
              <w:t>oder</w:t>
            </w:r>
            <w:r w:rsidR="004830A0">
              <w:t xml:space="preserve"> 13./14. November</w:t>
            </w:r>
          </w:p>
          <w:p w14:paraId="058E7376" w14:textId="4AFA47F4" w:rsidR="00280C1C" w:rsidRDefault="00280C1C" w:rsidP="00D4475A">
            <w:pPr>
              <w:tabs>
                <w:tab w:val="left" w:pos="1276"/>
              </w:tabs>
              <w:spacing w:after="0" w:line="276" w:lineRule="auto"/>
            </w:pPr>
            <w:r>
              <w:t>11./12</w:t>
            </w:r>
            <w:r w:rsidRPr="000B174A">
              <w:t>. Dezember 202</w:t>
            </w:r>
            <w:r>
              <w:t>6</w:t>
            </w:r>
            <w:r w:rsidRPr="000B174A">
              <w:t xml:space="preserve"> </w:t>
            </w:r>
            <w:r w:rsidRPr="00303A16">
              <w:rPr>
                <w:highlight w:val="yellow"/>
              </w:rPr>
              <w:t>alle</w:t>
            </w:r>
          </w:p>
        </w:tc>
      </w:tr>
      <w:tr w:rsidR="00280C1C" w14:paraId="4224F598" w14:textId="77777777" w:rsidTr="00280C1C">
        <w:tc>
          <w:tcPr>
            <w:tcW w:w="3681" w:type="dxa"/>
          </w:tcPr>
          <w:p w14:paraId="4C5507CE" w14:textId="67C2C723" w:rsidR="00280C1C" w:rsidRPr="000B174A" w:rsidRDefault="00280C1C" w:rsidP="00D4475A">
            <w:pPr>
              <w:spacing w:after="0" w:line="276" w:lineRule="auto"/>
            </w:pPr>
            <w:r>
              <w:t xml:space="preserve">10.-14. Januar 2027 </w:t>
            </w:r>
            <w:r w:rsidRPr="000B174A">
              <w:t>Intensivtage</w:t>
            </w:r>
            <w:r>
              <w:t xml:space="preserve"> </w:t>
            </w:r>
          </w:p>
          <w:p w14:paraId="2A954B82" w14:textId="77777777" w:rsidR="00280C1C" w:rsidRDefault="00280C1C" w:rsidP="00D4475A">
            <w:pPr>
              <w:spacing w:after="0" w:line="276" w:lineRule="auto"/>
            </w:pPr>
            <w:r>
              <w:t xml:space="preserve">26./ 27. Februar </w:t>
            </w:r>
          </w:p>
          <w:p w14:paraId="6503F87E" w14:textId="6FF21EE5" w:rsidR="00280C1C" w:rsidRPr="000B174A" w:rsidRDefault="00280C1C" w:rsidP="00D4475A">
            <w:pPr>
              <w:spacing w:after="0" w:line="276" w:lineRule="auto"/>
            </w:pPr>
            <w:bookmarkStart w:id="0" w:name="_Hlk182836566"/>
            <w:r>
              <w:t>16./17. April</w:t>
            </w:r>
            <w:bookmarkEnd w:id="0"/>
            <w:r w:rsidRPr="000B174A">
              <w:br/>
            </w:r>
            <w:r>
              <w:t>18.-20.</w:t>
            </w:r>
            <w:r w:rsidRPr="000B174A">
              <w:t xml:space="preserve"> Juni 202</w:t>
            </w:r>
            <w:r>
              <w:t>7</w:t>
            </w:r>
            <w:r w:rsidRPr="000B174A">
              <w:t xml:space="preserve"> </w:t>
            </w:r>
            <w:r w:rsidRPr="00303A16">
              <w:rPr>
                <w:highlight w:val="yellow"/>
              </w:rPr>
              <w:t>alle</w:t>
            </w:r>
          </w:p>
        </w:tc>
        <w:tc>
          <w:tcPr>
            <w:tcW w:w="3678" w:type="dxa"/>
          </w:tcPr>
          <w:p w14:paraId="6460E54B" w14:textId="5E93EAF4" w:rsidR="00280C1C" w:rsidRDefault="00280C1C" w:rsidP="00D4475A">
            <w:pPr>
              <w:spacing w:after="0" w:line="276" w:lineRule="auto"/>
            </w:pPr>
            <w:r>
              <w:t>7.-11</w:t>
            </w:r>
            <w:r w:rsidRPr="000B174A">
              <w:t>. Februar</w:t>
            </w:r>
            <w:r>
              <w:t xml:space="preserve"> 2027 </w:t>
            </w:r>
            <w:r w:rsidRPr="000B174A">
              <w:t>Intensivtage</w:t>
            </w:r>
          </w:p>
          <w:p w14:paraId="197F6A20" w14:textId="33E84896" w:rsidR="00280C1C" w:rsidRDefault="00280C1C" w:rsidP="00280C1C">
            <w:pPr>
              <w:spacing w:after="0" w:line="276" w:lineRule="auto"/>
            </w:pPr>
            <w:r>
              <w:t>12./13. März</w:t>
            </w:r>
            <w:r w:rsidRPr="00041867">
              <w:t xml:space="preserve"> </w:t>
            </w:r>
            <w:r w:rsidR="004830A0" w:rsidRPr="00812553">
              <w:rPr>
                <w:highlight w:val="yellow"/>
              </w:rPr>
              <w:t>oder</w:t>
            </w:r>
            <w:r w:rsidR="004830A0">
              <w:t xml:space="preserve"> 26./ 27. Februar</w:t>
            </w:r>
          </w:p>
          <w:p w14:paraId="3E223A57" w14:textId="1322A645" w:rsidR="00280C1C" w:rsidRDefault="00280C1C" w:rsidP="00280C1C">
            <w:pPr>
              <w:spacing w:after="0" w:line="276" w:lineRule="auto"/>
            </w:pPr>
            <w:r>
              <w:t>30. April/ 1. Mai</w:t>
            </w:r>
            <w:r w:rsidR="004830A0">
              <w:t xml:space="preserve"> </w:t>
            </w:r>
            <w:r w:rsidR="004830A0" w:rsidRPr="00812553">
              <w:rPr>
                <w:highlight w:val="yellow"/>
              </w:rPr>
              <w:t>oder</w:t>
            </w:r>
            <w:r w:rsidR="004830A0">
              <w:t xml:space="preserve"> 16./17. April</w:t>
            </w:r>
            <w:r w:rsidRPr="000B174A">
              <w:br/>
            </w:r>
            <w:r>
              <w:t>18.-20</w:t>
            </w:r>
            <w:r w:rsidRPr="000B174A">
              <w:t>. Juni 202</w:t>
            </w:r>
            <w:r>
              <w:t>7</w:t>
            </w:r>
            <w:r w:rsidRPr="000B174A">
              <w:t xml:space="preserve"> </w:t>
            </w:r>
            <w:r w:rsidRPr="00303A16">
              <w:rPr>
                <w:highlight w:val="yellow"/>
              </w:rPr>
              <w:t>alle</w:t>
            </w:r>
          </w:p>
        </w:tc>
      </w:tr>
      <w:tr w:rsidR="00941617" w14:paraId="0B65BA88" w14:textId="77777777" w:rsidTr="00A018C2">
        <w:tc>
          <w:tcPr>
            <w:tcW w:w="3681" w:type="dxa"/>
          </w:tcPr>
          <w:p w14:paraId="3B6331BC" w14:textId="582125A4" w:rsidR="00941617" w:rsidRPr="00303A16" w:rsidRDefault="00941617" w:rsidP="00A018C2">
            <w:pPr>
              <w:spacing w:after="0" w:line="276" w:lineRule="auto"/>
              <w:rPr>
                <w:b/>
                <w:bCs/>
              </w:rPr>
            </w:pPr>
            <w:r w:rsidRPr="00303A16">
              <w:rPr>
                <w:b/>
                <w:bCs/>
              </w:rPr>
              <w:t>Schuljahr 202</w:t>
            </w:r>
            <w:r>
              <w:rPr>
                <w:b/>
                <w:bCs/>
              </w:rPr>
              <w:t>7/ 2028</w:t>
            </w:r>
          </w:p>
          <w:p w14:paraId="6777C413" w14:textId="3F8C9F78" w:rsidR="00941617" w:rsidRPr="000E3D74" w:rsidRDefault="00941617" w:rsidP="00A018C2">
            <w:pPr>
              <w:spacing w:after="0" w:line="276" w:lineRule="auto"/>
              <w:rPr>
                <w:highlight w:val="yellow"/>
              </w:rPr>
            </w:pPr>
            <w:r>
              <w:rPr>
                <w:highlight w:val="yellow"/>
              </w:rPr>
              <w:t>Gruppe Q…</w:t>
            </w:r>
            <w:r w:rsidR="001753FA">
              <w:rPr>
                <w:highlight w:val="yellow"/>
              </w:rPr>
              <w:t>P…</w:t>
            </w:r>
          </w:p>
        </w:tc>
        <w:tc>
          <w:tcPr>
            <w:tcW w:w="3678" w:type="dxa"/>
          </w:tcPr>
          <w:p w14:paraId="78A9F161" w14:textId="77777777" w:rsidR="00941617" w:rsidRDefault="00941617" w:rsidP="00A018C2">
            <w:pPr>
              <w:spacing w:after="0" w:line="276" w:lineRule="auto"/>
            </w:pPr>
          </w:p>
          <w:p w14:paraId="2A9E0655" w14:textId="5B53360E" w:rsidR="00941617" w:rsidRDefault="00941617" w:rsidP="00A018C2">
            <w:pPr>
              <w:spacing w:after="0" w:line="276" w:lineRule="auto"/>
            </w:pPr>
            <w:r w:rsidRPr="004830A0">
              <w:t>Gruppe</w:t>
            </w:r>
            <w:r>
              <w:t xml:space="preserve">, </w:t>
            </w:r>
            <w:r w:rsidRPr="004830A0">
              <w:rPr>
                <w:highlight w:val="yellow"/>
              </w:rPr>
              <w:t>P…</w:t>
            </w:r>
            <w:r>
              <w:t>R… je nach Gruppengrösse</w:t>
            </w:r>
          </w:p>
        </w:tc>
      </w:tr>
      <w:tr w:rsidR="00941617" w14:paraId="14C001DE" w14:textId="77777777" w:rsidTr="00A018C2">
        <w:tc>
          <w:tcPr>
            <w:tcW w:w="3681" w:type="dxa"/>
          </w:tcPr>
          <w:p w14:paraId="58B1AA1A" w14:textId="2E899C17" w:rsidR="00941617" w:rsidRPr="000B174A" w:rsidRDefault="00941617" w:rsidP="00A018C2">
            <w:pPr>
              <w:spacing w:after="0" w:line="276" w:lineRule="auto"/>
            </w:pPr>
            <w:r>
              <w:t>13./14.</w:t>
            </w:r>
            <w:r w:rsidRPr="000B174A">
              <w:t xml:space="preserve"> August </w:t>
            </w:r>
          </w:p>
          <w:p w14:paraId="32D79837" w14:textId="11A34E1E" w:rsidR="00941617" w:rsidRDefault="001D2C7B" w:rsidP="00A018C2">
            <w:pPr>
              <w:spacing w:after="0" w:line="276" w:lineRule="auto"/>
            </w:pPr>
            <w:r>
              <w:t>24./25</w:t>
            </w:r>
            <w:r w:rsidR="00941617">
              <w:t>. September</w:t>
            </w:r>
          </w:p>
          <w:p w14:paraId="13F7379F" w14:textId="74E5C8D9" w:rsidR="00941617" w:rsidRPr="000B174A" w:rsidRDefault="004D6B21" w:rsidP="00A018C2">
            <w:pPr>
              <w:spacing w:after="0" w:line="276" w:lineRule="auto"/>
            </w:pPr>
            <w:r>
              <w:t>22./23. Oktober</w:t>
            </w:r>
          </w:p>
          <w:p w14:paraId="0E1D86BD" w14:textId="6F5EFC5F" w:rsidR="00941617" w:rsidRPr="000B174A" w:rsidRDefault="004D6B21" w:rsidP="00A018C2">
            <w:pPr>
              <w:spacing w:after="0" w:line="276" w:lineRule="auto"/>
            </w:pPr>
            <w:r>
              <w:t>10./</w:t>
            </w:r>
            <w:r w:rsidR="00941617">
              <w:t>11</w:t>
            </w:r>
            <w:r w:rsidR="00941617" w:rsidRPr="000B174A">
              <w:t>. Dezember 202</w:t>
            </w:r>
            <w:r>
              <w:t>7</w:t>
            </w:r>
            <w:r w:rsidR="00941617" w:rsidRPr="000B174A">
              <w:t xml:space="preserve"> </w:t>
            </w:r>
            <w:r w:rsidR="00941617" w:rsidRPr="00303A16">
              <w:rPr>
                <w:highlight w:val="yellow"/>
              </w:rPr>
              <w:t>alle</w:t>
            </w:r>
          </w:p>
        </w:tc>
        <w:tc>
          <w:tcPr>
            <w:tcW w:w="3678" w:type="dxa"/>
          </w:tcPr>
          <w:p w14:paraId="1DC6A813" w14:textId="63405E90" w:rsidR="00941617" w:rsidRPr="000B174A" w:rsidRDefault="00941617" w:rsidP="00A018C2">
            <w:pPr>
              <w:spacing w:after="0" w:line="276" w:lineRule="auto"/>
            </w:pPr>
            <w:r>
              <w:t xml:space="preserve">20./21. </w:t>
            </w:r>
            <w:r w:rsidRPr="00812553">
              <w:rPr>
                <w:highlight w:val="yellow"/>
              </w:rPr>
              <w:t>oder</w:t>
            </w:r>
            <w:r w:rsidRPr="000B174A">
              <w:t xml:space="preserve"> </w:t>
            </w:r>
            <w:r>
              <w:t xml:space="preserve">13./14. </w:t>
            </w:r>
            <w:r w:rsidRPr="000B174A">
              <w:t xml:space="preserve">August </w:t>
            </w:r>
          </w:p>
          <w:p w14:paraId="692AA935" w14:textId="6FAE58C5" w:rsidR="00941617" w:rsidRDefault="00941617" w:rsidP="00A018C2">
            <w:pPr>
              <w:spacing w:after="0" w:line="276" w:lineRule="auto"/>
            </w:pPr>
            <w:r>
              <w:t xml:space="preserve">15./16. Oktober </w:t>
            </w:r>
            <w:r w:rsidRPr="00812553">
              <w:rPr>
                <w:highlight w:val="yellow"/>
              </w:rPr>
              <w:t>oder</w:t>
            </w:r>
            <w:r>
              <w:t xml:space="preserve"> </w:t>
            </w:r>
            <w:r w:rsidR="001D2C7B">
              <w:t>24.25</w:t>
            </w:r>
            <w:r>
              <w:t>. September</w:t>
            </w:r>
          </w:p>
          <w:p w14:paraId="24AA3AF6" w14:textId="79E0F933" w:rsidR="00941617" w:rsidRPr="000B174A" w:rsidRDefault="004D6B21" w:rsidP="00A018C2">
            <w:pPr>
              <w:spacing w:after="0" w:line="276" w:lineRule="auto"/>
            </w:pPr>
            <w:r>
              <w:t>26</w:t>
            </w:r>
            <w:r w:rsidR="00941617">
              <w:t>./2</w:t>
            </w:r>
            <w:r>
              <w:t>7</w:t>
            </w:r>
            <w:r w:rsidR="00941617">
              <w:t>.</w:t>
            </w:r>
            <w:r w:rsidR="00941617" w:rsidRPr="000B174A">
              <w:t xml:space="preserve"> November </w:t>
            </w:r>
            <w:r w:rsidR="00941617" w:rsidRPr="00812553">
              <w:rPr>
                <w:highlight w:val="yellow"/>
              </w:rPr>
              <w:t>oder</w:t>
            </w:r>
            <w:r w:rsidR="00941617">
              <w:t xml:space="preserve"> </w:t>
            </w:r>
            <w:r>
              <w:t>22./23. Oktober</w:t>
            </w:r>
          </w:p>
          <w:p w14:paraId="31A4A7A4" w14:textId="11648AF5" w:rsidR="00941617" w:rsidRDefault="004D6B21" w:rsidP="00A018C2">
            <w:pPr>
              <w:tabs>
                <w:tab w:val="left" w:pos="1276"/>
              </w:tabs>
              <w:spacing w:after="0" w:line="276" w:lineRule="auto"/>
            </w:pPr>
            <w:r>
              <w:t>10./</w:t>
            </w:r>
            <w:r w:rsidR="00941617">
              <w:t>11.</w:t>
            </w:r>
            <w:r w:rsidR="00941617" w:rsidRPr="000B174A">
              <w:t xml:space="preserve"> Dezember 202</w:t>
            </w:r>
            <w:r>
              <w:t>7</w:t>
            </w:r>
            <w:r w:rsidR="00941617" w:rsidRPr="000B174A">
              <w:t xml:space="preserve"> </w:t>
            </w:r>
            <w:r w:rsidR="00941617" w:rsidRPr="00303A16">
              <w:rPr>
                <w:highlight w:val="yellow"/>
              </w:rPr>
              <w:t>alle</w:t>
            </w:r>
          </w:p>
        </w:tc>
      </w:tr>
      <w:tr w:rsidR="00941617" w14:paraId="6C4CE154" w14:textId="77777777" w:rsidTr="00A018C2">
        <w:tc>
          <w:tcPr>
            <w:tcW w:w="3681" w:type="dxa"/>
          </w:tcPr>
          <w:p w14:paraId="25145979" w14:textId="6E27E70A" w:rsidR="00941617" w:rsidRPr="000B174A" w:rsidRDefault="004D6B21" w:rsidP="00A018C2">
            <w:pPr>
              <w:spacing w:after="0" w:line="276" w:lineRule="auto"/>
            </w:pPr>
            <w:r>
              <w:t>09.-13.</w:t>
            </w:r>
            <w:r w:rsidR="00941617">
              <w:t xml:space="preserve"> Januar 202</w:t>
            </w:r>
            <w:r>
              <w:t>8</w:t>
            </w:r>
            <w:r w:rsidR="00941617">
              <w:t xml:space="preserve"> </w:t>
            </w:r>
            <w:r w:rsidR="00941617" w:rsidRPr="000B174A">
              <w:t>Intensivtage</w:t>
            </w:r>
            <w:r w:rsidR="00941617">
              <w:t xml:space="preserve"> </w:t>
            </w:r>
          </w:p>
          <w:p w14:paraId="18B936CC" w14:textId="6322D914" w:rsidR="00941617" w:rsidRDefault="00941617" w:rsidP="00A018C2">
            <w:pPr>
              <w:spacing w:after="0" w:line="276" w:lineRule="auto"/>
            </w:pPr>
            <w:r>
              <w:t>2</w:t>
            </w:r>
            <w:r w:rsidR="004D6B21">
              <w:t>5</w:t>
            </w:r>
            <w:r>
              <w:t>./ 2</w:t>
            </w:r>
            <w:r w:rsidR="004D6B21">
              <w:t>6</w:t>
            </w:r>
            <w:r>
              <w:t xml:space="preserve">. Februar </w:t>
            </w:r>
            <w:r w:rsidR="004D6B21" w:rsidRPr="004D6B21">
              <w:rPr>
                <w:highlight w:val="yellow"/>
              </w:rPr>
              <w:t>oder</w:t>
            </w:r>
            <w:r w:rsidR="004D6B21">
              <w:t xml:space="preserve"> 10./11. März</w:t>
            </w:r>
          </w:p>
          <w:p w14:paraId="147800A9" w14:textId="28E11F4D" w:rsidR="00941617" w:rsidRPr="000B174A" w:rsidRDefault="004D6B21" w:rsidP="00A018C2">
            <w:pPr>
              <w:spacing w:after="0" w:line="276" w:lineRule="auto"/>
            </w:pPr>
            <w:r>
              <w:t>28./29</w:t>
            </w:r>
            <w:r w:rsidR="00941617">
              <w:t>. April</w:t>
            </w:r>
            <w:r w:rsidR="00941617" w:rsidRPr="000B174A">
              <w:br/>
            </w:r>
            <w:r w:rsidR="00941617">
              <w:t>1</w:t>
            </w:r>
            <w:r>
              <w:t>6</w:t>
            </w:r>
            <w:r w:rsidR="00941617">
              <w:t>.-</w:t>
            </w:r>
            <w:r>
              <w:t>18</w:t>
            </w:r>
            <w:r w:rsidR="00941617">
              <w:t>.</w:t>
            </w:r>
            <w:r w:rsidR="00941617" w:rsidRPr="000B174A">
              <w:t xml:space="preserve"> Juni 202</w:t>
            </w:r>
            <w:r>
              <w:t>8</w:t>
            </w:r>
            <w:r w:rsidR="00941617" w:rsidRPr="000B174A">
              <w:t xml:space="preserve"> </w:t>
            </w:r>
            <w:r w:rsidR="00941617" w:rsidRPr="00303A16">
              <w:rPr>
                <w:highlight w:val="yellow"/>
              </w:rPr>
              <w:t>alle</w:t>
            </w:r>
          </w:p>
        </w:tc>
        <w:tc>
          <w:tcPr>
            <w:tcW w:w="3678" w:type="dxa"/>
          </w:tcPr>
          <w:p w14:paraId="5ABE10FC" w14:textId="1C08528A" w:rsidR="00941617" w:rsidRDefault="004D6B21" w:rsidP="00A018C2">
            <w:pPr>
              <w:spacing w:after="0" w:line="276" w:lineRule="auto"/>
            </w:pPr>
            <w:r>
              <w:t>06.-10</w:t>
            </w:r>
            <w:r w:rsidR="00941617" w:rsidRPr="000B174A">
              <w:t>. Februar</w:t>
            </w:r>
            <w:r w:rsidR="00941617">
              <w:t xml:space="preserve"> 202</w:t>
            </w:r>
            <w:r>
              <w:t>8</w:t>
            </w:r>
            <w:r w:rsidR="00941617">
              <w:t xml:space="preserve"> </w:t>
            </w:r>
            <w:r w:rsidR="00941617" w:rsidRPr="000B174A">
              <w:t>Intensivtage</w:t>
            </w:r>
          </w:p>
          <w:p w14:paraId="489E7939" w14:textId="41B07D8D" w:rsidR="00941617" w:rsidRDefault="004D6B21" w:rsidP="00A018C2">
            <w:pPr>
              <w:spacing w:after="0" w:line="276" w:lineRule="auto"/>
            </w:pPr>
            <w:r>
              <w:t>10./11</w:t>
            </w:r>
            <w:r w:rsidR="00941617">
              <w:t>. März</w:t>
            </w:r>
            <w:r w:rsidR="00941617" w:rsidRPr="00041867">
              <w:t xml:space="preserve"> </w:t>
            </w:r>
            <w:r w:rsidR="00941617" w:rsidRPr="00812553">
              <w:rPr>
                <w:highlight w:val="yellow"/>
              </w:rPr>
              <w:t>oder</w:t>
            </w:r>
            <w:r w:rsidR="00941617">
              <w:t xml:space="preserve"> 2</w:t>
            </w:r>
            <w:r>
              <w:t>5</w:t>
            </w:r>
            <w:r w:rsidR="00941617">
              <w:t>./ 2</w:t>
            </w:r>
            <w:r>
              <w:t>6</w:t>
            </w:r>
            <w:r w:rsidR="00941617">
              <w:t>. Februar</w:t>
            </w:r>
          </w:p>
          <w:p w14:paraId="029D6C35" w14:textId="7EDFD0EC" w:rsidR="00941617" w:rsidRDefault="004D6B21" w:rsidP="00A018C2">
            <w:pPr>
              <w:spacing w:after="0" w:line="276" w:lineRule="auto"/>
            </w:pPr>
            <w:r>
              <w:t>05./06.</w:t>
            </w:r>
            <w:r w:rsidR="00941617">
              <w:t xml:space="preserve"> Mai </w:t>
            </w:r>
            <w:r w:rsidR="00941617" w:rsidRPr="00812553">
              <w:rPr>
                <w:highlight w:val="yellow"/>
              </w:rPr>
              <w:t>oder</w:t>
            </w:r>
            <w:r w:rsidR="00941617">
              <w:t xml:space="preserve"> </w:t>
            </w:r>
            <w:r>
              <w:t>28./29.</w:t>
            </w:r>
            <w:r w:rsidR="00941617">
              <w:t xml:space="preserve"> April</w:t>
            </w:r>
            <w:r w:rsidR="00941617" w:rsidRPr="000B174A">
              <w:br/>
            </w:r>
            <w:r w:rsidR="00941617">
              <w:t>1</w:t>
            </w:r>
            <w:r>
              <w:t>6</w:t>
            </w:r>
            <w:r w:rsidR="00941617">
              <w:t>.-</w:t>
            </w:r>
            <w:r>
              <w:t>18</w:t>
            </w:r>
            <w:r w:rsidR="00941617" w:rsidRPr="000B174A">
              <w:t>. Juni 202</w:t>
            </w:r>
            <w:r>
              <w:t>8</w:t>
            </w:r>
            <w:r w:rsidR="00941617" w:rsidRPr="000B174A">
              <w:t xml:space="preserve"> </w:t>
            </w:r>
            <w:r w:rsidR="00941617" w:rsidRPr="00303A16">
              <w:rPr>
                <w:highlight w:val="yellow"/>
              </w:rPr>
              <w:t>alle</w:t>
            </w:r>
          </w:p>
        </w:tc>
      </w:tr>
      <w:tr w:rsidR="00941617" w14:paraId="58B53947" w14:textId="77777777" w:rsidTr="00280C1C">
        <w:tc>
          <w:tcPr>
            <w:tcW w:w="3681" w:type="dxa"/>
          </w:tcPr>
          <w:p w14:paraId="2E3275BB" w14:textId="77777777" w:rsidR="00941617" w:rsidRDefault="00941617" w:rsidP="00D4475A">
            <w:pPr>
              <w:spacing w:after="0" w:line="276" w:lineRule="auto"/>
            </w:pPr>
          </w:p>
        </w:tc>
        <w:tc>
          <w:tcPr>
            <w:tcW w:w="3678" w:type="dxa"/>
          </w:tcPr>
          <w:p w14:paraId="60DB50BC" w14:textId="77777777" w:rsidR="00941617" w:rsidRDefault="00941617" w:rsidP="00D4475A">
            <w:pPr>
              <w:spacing w:after="0" w:line="276" w:lineRule="auto"/>
            </w:pPr>
          </w:p>
        </w:tc>
      </w:tr>
      <w:tr w:rsidR="00303A16" w14:paraId="1E2DE2C1" w14:textId="77777777" w:rsidTr="00BC7B00">
        <w:tc>
          <w:tcPr>
            <w:tcW w:w="7359" w:type="dxa"/>
            <w:gridSpan w:val="2"/>
          </w:tcPr>
          <w:p w14:paraId="7BDB1126" w14:textId="77777777" w:rsidR="00303A16" w:rsidRDefault="00303A16" w:rsidP="00303A16">
            <w:pPr>
              <w:tabs>
                <w:tab w:val="left" w:pos="1276"/>
              </w:tabs>
              <w:spacing w:before="240" w:after="0" w:line="360" w:lineRule="auto"/>
            </w:pPr>
            <w:r>
              <w:t>Bei allen Tagen: Supervisionen, Reflexionen, Gruppendynamik, Praxisbezug</w:t>
            </w:r>
          </w:p>
        </w:tc>
      </w:tr>
    </w:tbl>
    <w:p w14:paraId="6FF4437E" w14:textId="77777777" w:rsidR="00173EC1" w:rsidRDefault="00173EC1" w:rsidP="00CE76D2">
      <w:pPr>
        <w:tabs>
          <w:tab w:val="left" w:pos="1276"/>
        </w:tabs>
        <w:spacing w:after="120"/>
        <w:ind w:left="1276" w:hanging="1134"/>
        <w:rPr>
          <w:b/>
        </w:rPr>
      </w:pPr>
    </w:p>
    <w:p w14:paraId="5D16E843" w14:textId="72A99CE0" w:rsidR="0021487A" w:rsidRDefault="0021487A" w:rsidP="00CE76D2">
      <w:pPr>
        <w:tabs>
          <w:tab w:val="left" w:pos="1276"/>
        </w:tabs>
        <w:spacing w:after="120"/>
        <w:ind w:left="1276" w:hanging="1134"/>
      </w:pPr>
      <w:r w:rsidRPr="007112A0">
        <w:rPr>
          <w:b/>
        </w:rPr>
        <w:t>Kursleitung</w:t>
      </w:r>
      <w:r>
        <w:tab/>
        <w:t xml:space="preserve">Cornelia Willi, Transaktionsanalytikerin </w:t>
      </w:r>
      <w:r w:rsidR="00D57C13">
        <w:t>TSTA</w:t>
      </w:r>
      <w:r>
        <w:t>-</w:t>
      </w:r>
      <w:r w:rsidR="003648DC">
        <w:t>E</w:t>
      </w:r>
      <w:r w:rsidR="00A70122">
        <w:t xml:space="preserve">, psychosoziale </w:t>
      </w:r>
      <w:r w:rsidR="00EF72EC">
        <w:t xml:space="preserve">Beraterin </w:t>
      </w:r>
      <w:r w:rsidR="00A70122">
        <w:t xml:space="preserve">mit </w:t>
      </w:r>
      <w:r w:rsidR="00EF72EC">
        <w:t>eidg. Diplom</w:t>
      </w:r>
    </w:p>
    <w:p w14:paraId="52D94BCD" w14:textId="0F9D1A5D" w:rsidR="00B62B39" w:rsidRDefault="0021487A" w:rsidP="00CE76D2">
      <w:pPr>
        <w:pStyle w:val="Einzug"/>
        <w:tabs>
          <w:tab w:val="left" w:pos="1276"/>
        </w:tabs>
        <w:ind w:left="1276" w:hanging="1134"/>
      </w:pPr>
      <w:r w:rsidRPr="007112A0">
        <w:rPr>
          <w:b/>
        </w:rPr>
        <w:t>Kurskosten</w:t>
      </w:r>
      <w:r>
        <w:tab/>
        <w:t>4</w:t>
      </w:r>
      <w:r w:rsidR="00134A5A">
        <w:t>8</w:t>
      </w:r>
      <w:r w:rsidR="00E30037">
        <w:t>00.- pro Jahr (20 Tage) inklusive Unterlagen</w:t>
      </w:r>
      <w:r w:rsidR="00B62B39">
        <w:t>,</w:t>
      </w:r>
      <w:r w:rsidR="00EC7B83" w:rsidRPr="00EC7B83">
        <w:t xml:space="preserve"> </w:t>
      </w:r>
      <w:r w:rsidR="00EC7B83">
        <w:t xml:space="preserve">exkl. Kost und Logis der Intensivtage und des Abschlusstags, plus </w:t>
      </w:r>
      <w:r w:rsidR="00D93116">
        <w:t>Zertifikatsk</w:t>
      </w:r>
      <w:r w:rsidR="00EC7B83">
        <w:t xml:space="preserve">osten 250.-, </w:t>
      </w:r>
      <w:r w:rsidR="00D93116">
        <w:t>und</w:t>
      </w:r>
      <w:r w:rsidR="00EC7B83">
        <w:t xml:space="preserve"> Mitglied</w:t>
      </w:r>
      <w:r w:rsidR="00D93116">
        <w:t>schaft ASAT-</w:t>
      </w:r>
      <w:r w:rsidR="00EC7B83">
        <w:t>SGTA 1</w:t>
      </w:r>
      <w:r w:rsidR="00D93116">
        <w:t>1</w:t>
      </w:r>
      <w:r w:rsidR="00EC7B83">
        <w:t>0.-</w:t>
      </w:r>
    </w:p>
    <w:p w14:paraId="753DD2CF" w14:textId="490E163F" w:rsidR="0021487A" w:rsidRDefault="0021487A" w:rsidP="00CE76D2">
      <w:pPr>
        <w:pStyle w:val="Einzug"/>
        <w:tabs>
          <w:tab w:val="left" w:pos="1276"/>
        </w:tabs>
        <w:ind w:left="1276" w:hanging="1134"/>
      </w:pPr>
      <w:r w:rsidRPr="007112A0">
        <w:rPr>
          <w:b/>
        </w:rPr>
        <w:t>Anme</w:t>
      </w:r>
      <w:r w:rsidR="007112A0" w:rsidRPr="007112A0">
        <w:rPr>
          <w:b/>
        </w:rPr>
        <w:t>ldung</w:t>
      </w:r>
      <w:r w:rsidR="007112A0">
        <w:tab/>
      </w:r>
      <w:hyperlink r:id="rId6" w:history="1">
        <w:r w:rsidR="00E30037" w:rsidRPr="002C4468">
          <w:rPr>
            <w:rStyle w:val="Hyperlink"/>
          </w:rPr>
          <w:t>co@cornelia-willi.ch</w:t>
        </w:r>
      </w:hyperlink>
      <w:r w:rsidR="00E30037">
        <w:t>,</w:t>
      </w:r>
      <w:r w:rsidR="007112A0">
        <w:t xml:space="preserve"> 032 623 55 18</w:t>
      </w:r>
      <w:r w:rsidR="003960F7">
        <w:t>.</w:t>
      </w:r>
      <w:r w:rsidR="00E30037">
        <w:t xml:space="preserve"> Anmeldeformular auf </w:t>
      </w:r>
      <w:hyperlink r:id="rId7" w:history="1">
        <w:r w:rsidR="00B62B39" w:rsidRPr="00B2749F">
          <w:rPr>
            <w:rStyle w:val="Hyperlink"/>
          </w:rPr>
          <w:t>www.cornelia-willi.ch</w:t>
        </w:r>
      </w:hyperlink>
    </w:p>
    <w:p w14:paraId="5FCD3925" w14:textId="77777777" w:rsidR="00634A06" w:rsidRPr="0021487A" w:rsidRDefault="0021487A" w:rsidP="00CE76D2">
      <w:pPr>
        <w:pStyle w:val="Einzug"/>
        <w:tabs>
          <w:tab w:val="clear" w:pos="2155"/>
          <w:tab w:val="left" w:pos="1276"/>
        </w:tabs>
        <w:ind w:left="1276" w:hanging="1134"/>
      </w:pPr>
      <w:r w:rsidRPr="007112A0">
        <w:rPr>
          <w:b/>
        </w:rPr>
        <w:t>Besonderes</w:t>
      </w:r>
      <w:r>
        <w:tab/>
      </w:r>
      <w:r w:rsidR="009F58E1">
        <w:t>Voraussetzung: Besuch des Einführungskurses 101 bei einer anerkannten TA-Person.</w:t>
      </w:r>
      <w:r w:rsidR="009F58E1">
        <w:br/>
      </w:r>
      <w:r w:rsidR="00E30037">
        <w:t xml:space="preserve">Nach der Grundausbildung kann die international anerkannte Prüfung zur Transaktionsanalytikerin </w:t>
      </w:r>
      <w:r w:rsidR="003960F7">
        <w:t>CTA oder die höhere Fachprüfung für</w:t>
      </w:r>
      <w:r w:rsidR="007D6C9A">
        <w:t xml:space="preserve"> psychosoziale</w:t>
      </w:r>
      <w:r w:rsidR="003960F7">
        <w:t xml:space="preserve"> Beratung</w:t>
      </w:r>
      <w:r w:rsidR="00325B5E">
        <w:t xml:space="preserve"> </w:t>
      </w:r>
      <w:r w:rsidR="00E30037">
        <w:t xml:space="preserve">absolviert werden. </w:t>
      </w:r>
      <w:r w:rsidR="0004797C">
        <w:t>An den Kosten für die Vorbereitung auf diese eidg. Prüfung beteiligt sich das SBFI</w:t>
      </w:r>
      <w:r w:rsidR="00BE05C8">
        <w:t xml:space="preserve"> bis zu 50%</w:t>
      </w:r>
      <w:r w:rsidR="0004797C">
        <w:t xml:space="preserve">. </w:t>
      </w:r>
    </w:p>
    <w:sectPr w:rsidR="00634A06" w:rsidRPr="0021487A" w:rsidSect="005C059B">
      <w:headerReference w:type="default" r:id="rId8"/>
      <w:headerReference w:type="first" r:id="rId9"/>
      <w:footerReference w:type="first" r:id="rId10"/>
      <w:pgSz w:w="11906" w:h="16838"/>
      <w:pgMar w:top="1134" w:right="851" w:bottom="567" w:left="2410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72E5F" w14:textId="77777777" w:rsidR="007E470B" w:rsidRDefault="007E470B" w:rsidP="00FA42E1">
      <w:pPr>
        <w:spacing w:after="0" w:line="240" w:lineRule="auto"/>
      </w:pPr>
      <w:r>
        <w:separator/>
      </w:r>
    </w:p>
  </w:endnote>
  <w:endnote w:type="continuationSeparator" w:id="0">
    <w:p w14:paraId="49C5483A" w14:textId="77777777" w:rsidR="007E470B" w:rsidRDefault="007E470B" w:rsidP="00FA4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EEE17" w14:textId="4B668AE9" w:rsidR="007B608D" w:rsidRDefault="007B608D">
    <w:pPr>
      <w:pStyle w:val="Fuzeile"/>
    </w:pPr>
    <w:r>
      <w:fldChar w:fldCharType="begin"/>
    </w:r>
    <w:r>
      <w:instrText xml:space="preserve"> DATE  \@ "d. MMMM yyyy"  \* MERGEFORMAT </w:instrText>
    </w:r>
    <w:r>
      <w:fldChar w:fldCharType="separate"/>
    </w:r>
    <w:r w:rsidR="001D2C7B">
      <w:rPr>
        <w:noProof/>
      </w:rPr>
      <w:t>13. November 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8A14E" w14:textId="77777777" w:rsidR="007E470B" w:rsidRDefault="007E470B" w:rsidP="00FA42E1">
      <w:pPr>
        <w:spacing w:after="0" w:line="240" w:lineRule="auto"/>
      </w:pPr>
      <w:r>
        <w:separator/>
      </w:r>
    </w:p>
  </w:footnote>
  <w:footnote w:type="continuationSeparator" w:id="0">
    <w:p w14:paraId="51DED69F" w14:textId="77777777" w:rsidR="007E470B" w:rsidRDefault="007E470B" w:rsidP="00FA4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0556698"/>
      <w:docPartObj>
        <w:docPartGallery w:val="Page Numbers (Margins)"/>
        <w:docPartUnique/>
      </w:docPartObj>
    </w:sdtPr>
    <w:sdtContent>
      <w:p w14:paraId="50A07831" w14:textId="77777777" w:rsidR="00C302F5" w:rsidRDefault="00C302F5">
        <w:pPr>
          <w:pStyle w:val="Kopfzeile"/>
        </w:pPr>
        <w:r>
          <w:rPr>
            <w:noProof/>
            <w:lang w:eastAsia="de-CH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57D2D41" wp14:editId="1E3DE0D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30885" cy="329565"/>
                  <wp:effectExtent l="0" t="0" r="0" b="381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3088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863B1" w14:textId="77777777" w:rsidR="00C302F5" w:rsidRDefault="00C302F5" w:rsidP="00FA42E1">
                              <w:pPr>
                                <w:pStyle w:val="Seitenzahlcw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57D2D41" id="Rectangle 1" o:spid="_x0000_s1026" style="position:absolute;margin-left:6.35pt;margin-top:0;width:57.55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" o:allowincell="f" stroked="f">
                  <v:textbox>
                    <w:txbxContent>
                      <w:p w14:paraId="42D863B1" w14:textId="77777777" w:rsidR="00C302F5" w:rsidRDefault="00C302F5" w:rsidP="00FA42E1">
                        <w:pPr>
                          <w:pStyle w:val="Seitenzahlcw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3CC9" w14:textId="3E51675F" w:rsidR="00C302F5" w:rsidRDefault="00C302F5" w:rsidP="00EC7B83">
    <w:pPr>
      <w:pStyle w:val="Kopfzeile"/>
      <w:ind w:left="-2200"/>
    </w:pPr>
    <w:r>
      <w:rPr>
        <w:noProof/>
      </w:rPr>
      <w:drawing>
        <wp:inline distT="0" distB="0" distL="0" distR="0" wp14:anchorId="53F782C6" wp14:editId="56E8FFF4">
          <wp:extent cx="7591859" cy="899160"/>
          <wp:effectExtent l="0" t="0" r="9525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papier_gmbh_variante_web_ohne_quadrat_logo_links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1665" cy="997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A0"/>
    <w:rsid w:val="000009B2"/>
    <w:rsid w:val="00004378"/>
    <w:rsid w:val="0000447F"/>
    <w:rsid w:val="00004E1B"/>
    <w:rsid w:val="00006AA4"/>
    <w:rsid w:val="00007928"/>
    <w:rsid w:val="00012B46"/>
    <w:rsid w:val="000137A7"/>
    <w:rsid w:val="00015412"/>
    <w:rsid w:val="00016C4A"/>
    <w:rsid w:val="00022417"/>
    <w:rsid w:val="00022A65"/>
    <w:rsid w:val="00023C4F"/>
    <w:rsid w:val="000268C0"/>
    <w:rsid w:val="00027F7A"/>
    <w:rsid w:val="0003301C"/>
    <w:rsid w:val="00035273"/>
    <w:rsid w:val="00035B07"/>
    <w:rsid w:val="000408B8"/>
    <w:rsid w:val="000408DE"/>
    <w:rsid w:val="00041501"/>
    <w:rsid w:val="00041867"/>
    <w:rsid w:val="0004723D"/>
    <w:rsid w:val="0004797C"/>
    <w:rsid w:val="000500F5"/>
    <w:rsid w:val="0005210A"/>
    <w:rsid w:val="00054530"/>
    <w:rsid w:val="00055E00"/>
    <w:rsid w:val="000567D9"/>
    <w:rsid w:val="00057906"/>
    <w:rsid w:val="00060977"/>
    <w:rsid w:val="00062536"/>
    <w:rsid w:val="000642D8"/>
    <w:rsid w:val="0006472B"/>
    <w:rsid w:val="000720E4"/>
    <w:rsid w:val="000723FF"/>
    <w:rsid w:val="00076852"/>
    <w:rsid w:val="0007706D"/>
    <w:rsid w:val="000820F5"/>
    <w:rsid w:val="000826E2"/>
    <w:rsid w:val="00083AD6"/>
    <w:rsid w:val="000856F2"/>
    <w:rsid w:val="000860C5"/>
    <w:rsid w:val="00087BAD"/>
    <w:rsid w:val="00087BE3"/>
    <w:rsid w:val="00087EC4"/>
    <w:rsid w:val="00090DC7"/>
    <w:rsid w:val="000910BA"/>
    <w:rsid w:val="00091F42"/>
    <w:rsid w:val="00093970"/>
    <w:rsid w:val="0009781F"/>
    <w:rsid w:val="000A5023"/>
    <w:rsid w:val="000A56A7"/>
    <w:rsid w:val="000B174A"/>
    <w:rsid w:val="000C2D74"/>
    <w:rsid w:val="000C6B4F"/>
    <w:rsid w:val="000D66AC"/>
    <w:rsid w:val="000D790B"/>
    <w:rsid w:val="000E3D74"/>
    <w:rsid w:val="000E3EBD"/>
    <w:rsid w:val="000E4EC0"/>
    <w:rsid w:val="000E5527"/>
    <w:rsid w:val="000E723F"/>
    <w:rsid w:val="000F023B"/>
    <w:rsid w:val="000F0BCD"/>
    <w:rsid w:val="000F1691"/>
    <w:rsid w:val="000F3D83"/>
    <w:rsid w:val="00101A02"/>
    <w:rsid w:val="00102A0F"/>
    <w:rsid w:val="00103999"/>
    <w:rsid w:val="00103DF0"/>
    <w:rsid w:val="0011177D"/>
    <w:rsid w:val="0011424C"/>
    <w:rsid w:val="0011679C"/>
    <w:rsid w:val="00117D34"/>
    <w:rsid w:val="001209CD"/>
    <w:rsid w:val="00121BA8"/>
    <w:rsid w:val="00125520"/>
    <w:rsid w:val="00126836"/>
    <w:rsid w:val="00126860"/>
    <w:rsid w:val="00130D29"/>
    <w:rsid w:val="00132048"/>
    <w:rsid w:val="00133965"/>
    <w:rsid w:val="00134A5A"/>
    <w:rsid w:val="0013663A"/>
    <w:rsid w:val="00136D25"/>
    <w:rsid w:val="00137950"/>
    <w:rsid w:val="00137B4F"/>
    <w:rsid w:val="0014129B"/>
    <w:rsid w:val="00146E80"/>
    <w:rsid w:val="001474B3"/>
    <w:rsid w:val="001557B0"/>
    <w:rsid w:val="00161C2B"/>
    <w:rsid w:val="001621CB"/>
    <w:rsid w:val="00162732"/>
    <w:rsid w:val="00163754"/>
    <w:rsid w:val="001648EE"/>
    <w:rsid w:val="00166B22"/>
    <w:rsid w:val="00166CD4"/>
    <w:rsid w:val="001704F4"/>
    <w:rsid w:val="00171D82"/>
    <w:rsid w:val="0017272A"/>
    <w:rsid w:val="00173EC1"/>
    <w:rsid w:val="0017437A"/>
    <w:rsid w:val="00174788"/>
    <w:rsid w:val="001747DA"/>
    <w:rsid w:val="001753FA"/>
    <w:rsid w:val="00176A3A"/>
    <w:rsid w:val="001809C8"/>
    <w:rsid w:val="00180EA7"/>
    <w:rsid w:val="00182C13"/>
    <w:rsid w:val="00183728"/>
    <w:rsid w:val="00183F39"/>
    <w:rsid w:val="00185612"/>
    <w:rsid w:val="00193A91"/>
    <w:rsid w:val="00193CA9"/>
    <w:rsid w:val="001943A9"/>
    <w:rsid w:val="00194656"/>
    <w:rsid w:val="00195095"/>
    <w:rsid w:val="00195202"/>
    <w:rsid w:val="001A448F"/>
    <w:rsid w:val="001A7671"/>
    <w:rsid w:val="001A7C92"/>
    <w:rsid w:val="001B05EE"/>
    <w:rsid w:val="001B2393"/>
    <w:rsid w:val="001B62C4"/>
    <w:rsid w:val="001B7A5D"/>
    <w:rsid w:val="001C1E7E"/>
    <w:rsid w:val="001C2B70"/>
    <w:rsid w:val="001C4F70"/>
    <w:rsid w:val="001C79D0"/>
    <w:rsid w:val="001D0B18"/>
    <w:rsid w:val="001D2C7B"/>
    <w:rsid w:val="001D413B"/>
    <w:rsid w:val="001D4470"/>
    <w:rsid w:val="001D6DC1"/>
    <w:rsid w:val="001E51BB"/>
    <w:rsid w:val="001F044C"/>
    <w:rsid w:val="001F120C"/>
    <w:rsid w:val="001F1933"/>
    <w:rsid w:val="001F322B"/>
    <w:rsid w:val="001F7629"/>
    <w:rsid w:val="001F7E34"/>
    <w:rsid w:val="0020768A"/>
    <w:rsid w:val="0021069B"/>
    <w:rsid w:val="0021487A"/>
    <w:rsid w:val="002152FB"/>
    <w:rsid w:val="00215967"/>
    <w:rsid w:val="00217A2E"/>
    <w:rsid w:val="00224958"/>
    <w:rsid w:val="00225589"/>
    <w:rsid w:val="00230017"/>
    <w:rsid w:val="00230A42"/>
    <w:rsid w:val="002311C0"/>
    <w:rsid w:val="002311D2"/>
    <w:rsid w:val="00233D4D"/>
    <w:rsid w:val="00234194"/>
    <w:rsid w:val="00237B30"/>
    <w:rsid w:val="00240D7D"/>
    <w:rsid w:val="00240E2D"/>
    <w:rsid w:val="002412CB"/>
    <w:rsid w:val="00244105"/>
    <w:rsid w:val="00244C16"/>
    <w:rsid w:val="002462E3"/>
    <w:rsid w:val="0024657B"/>
    <w:rsid w:val="00246744"/>
    <w:rsid w:val="00251A51"/>
    <w:rsid w:val="00251F21"/>
    <w:rsid w:val="00252AF1"/>
    <w:rsid w:val="00256D7E"/>
    <w:rsid w:val="00260A41"/>
    <w:rsid w:val="0026317D"/>
    <w:rsid w:val="002648DC"/>
    <w:rsid w:val="00265AD7"/>
    <w:rsid w:val="002717AA"/>
    <w:rsid w:val="0027272A"/>
    <w:rsid w:val="002735B1"/>
    <w:rsid w:val="00273A4E"/>
    <w:rsid w:val="00274C9F"/>
    <w:rsid w:val="00276ADF"/>
    <w:rsid w:val="00277DF2"/>
    <w:rsid w:val="00280C1C"/>
    <w:rsid w:val="00281E1A"/>
    <w:rsid w:val="002833EE"/>
    <w:rsid w:val="00283881"/>
    <w:rsid w:val="0028472B"/>
    <w:rsid w:val="00284B72"/>
    <w:rsid w:val="0028516D"/>
    <w:rsid w:val="00285B13"/>
    <w:rsid w:val="00286327"/>
    <w:rsid w:val="00291FF1"/>
    <w:rsid w:val="0029767C"/>
    <w:rsid w:val="002A440B"/>
    <w:rsid w:val="002B1791"/>
    <w:rsid w:val="002B1DF0"/>
    <w:rsid w:val="002B2775"/>
    <w:rsid w:val="002B6ECE"/>
    <w:rsid w:val="002C6AF7"/>
    <w:rsid w:val="002C6D6A"/>
    <w:rsid w:val="002D1A5D"/>
    <w:rsid w:val="002D1A8A"/>
    <w:rsid w:val="002D32EF"/>
    <w:rsid w:val="002D37B7"/>
    <w:rsid w:val="002D6206"/>
    <w:rsid w:val="002D6F25"/>
    <w:rsid w:val="002E10E4"/>
    <w:rsid w:val="002E3D7C"/>
    <w:rsid w:val="002E4478"/>
    <w:rsid w:val="002E67CD"/>
    <w:rsid w:val="002E6CA3"/>
    <w:rsid w:val="002F3C30"/>
    <w:rsid w:val="002F49CC"/>
    <w:rsid w:val="002F53D0"/>
    <w:rsid w:val="002F68BB"/>
    <w:rsid w:val="00300128"/>
    <w:rsid w:val="00303019"/>
    <w:rsid w:val="00303A16"/>
    <w:rsid w:val="00305A63"/>
    <w:rsid w:val="0031261F"/>
    <w:rsid w:val="003220D4"/>
    <w:rsid w:val="003231F6"/>
    <w:rsid w:val="00325B5E"/>
    <w:rsid w:val="003265CD"/>
    <w:rsid w:val="00331598"/>
    <w:rsid w:val="003324C8"/>
    <w:rsid w:val="003327E0"/>
    <w:rsid w:val="00333744"/>
    <w:rsid w:val="003338C0"/>
    <w:rsid w:val="00333A29"/>
    <w:rsid w:val="003507AE"/>
    <w:rsid w:val="003510F9"/>
    <w:rsid w:val="00351483"/>
    <w:rsid w:val="003532AE"/>
    <w:rsid w:val="00355069"/>
    <w:rsid w:val="00356C50"/>
    <w:rsid w:val="00357C82"/>
    <w:rsid w:val="003620BD"/>
    <w:rsid w:val="00362619"/>
    <w:rsid w:val="003626D6"/>
    <w:rsid w:val="0036332C"/>
    <w:rsid w:val="00364494"/>
    <w:rsid w:val="003648DC"/>
    <w:rsid w:val="00364C43"/>
    <w:rsid w:val="003656BB"/>
    <w:rsid w:val="00366A0F"/>
    <w:rsid w:val="00372674"/>
    <w:rsid w:val="003737D5"/>
    <w:rsid w:val="0037391A"/>
    <w:rsid w:val="00373E76"/>
    <w:rsid w:val="003804A5"/>
    <w:rsid w:val="00381E29"/>
    <w:rsid w:val="00387ECD"/>
    <w:rsid w:val="003911A7"/>
    <w:rsid w:val="003951CA"/>
    <w:rsid w:val="00395C08"/>
    <w:rsid w:val="003960F7"/>
    <w:rsid w:val="003966F0"/>
    <w:rsid w:val="003A25B7"/>
    <w:rsid w:val="003A25FD"/>
    <w:rsid w:val="003A4316"/>
    <w:rsid w:val="003A5571"/>
    <w:rsid w:val="003A60DD"/>
    <w:rsid w:val="003A7375"/>
    <w:rsid w:val="003A7515"/>
    <w:rsid w:val="003B2215"/>
    <w:rsid w:val="003B4AE3"/>
    <w:rsid w:val="003C3863"/>
    <w:rsid w:val="003C3EDF"/>
    <w:rsid w:val="003C47FC"/>
    <w:rsid w:val="003C64AB"/>
    <w:rsid w:val="003C7D7E"/>
    <w:rsid w:val="003D1870"/>
    <w:rsid w:val="003D399B"/>
    <w:rsid w:val="003D3CD5"/>
    <w:rsid w:val="003D6218"/>
    <w:rsid w:val="003D7FAA"/>
    <w:rsid w:val="003E097E"/>
    <w:rsid w:val="003E0A0D"/>
    <w:rsid w:val="003E23B8"/>
    <w:rsid w:val="003E25E4"/>
    <w:rsid w:val="003E2D74"/>
    <w:rsid w:val="003E4A23"/>
    <w:rsid w:val="003E501A"/>
    <w:rsid w:val="003E5335"/>
    <w:rsid w:val="003F0E29"/>
    <w:rsid w:val="003F1A21"/>
    <w:rsid w:val="003F35D6"/>
    <w:rsid w:val="003F4490"/>
    <w:rsid w:val="003F6A4B"/>
    <w:rsid w:val="004022BD"/>
    <w:rsid w:val="004029C3"/>
    <w:rsid w:val="00410AD1"/>
    <w:rsid w:val="00411500"/>
    <w:rsid w:val="00411C0F"/>
    <w:rsid w:val="00413A95"/>
    <w:rsid w:val="00413ED6"/>
    <w:rsid w:val="00414F44"/>
    <w:rsid w:val="00414F89"/>
    <w:rsid w:val="00414FBD"/>
    <w:rsid w:val="00416D2A"/>
    <w:rsid w:val="00421425"/>
    <w:rsid w:val="00421E2F"/>
    <w:rsid w:val="00422F1A"/>
    <w:rsid w:val="0042313B"/>
    <w:rsid w:val="004239F1"/>
    <w:rsid w:val="00424137"/>
    <w:rsid w:val="004241CB"/>
    <w:rsid w:val="00425D19"/>
    <w:rsid w:val="00425D53"/>
    <w:rsid w:val="00427399"/>
    <w:rsid w:val="00427711"/>
    <w:rsid w:val="00432E56"/>
    <w:rsid w:val="00436800"/>
    <w:rsid w:val="004443D9"/>
    <w:rsid w:val="00445CDF"/>
    <w:rsid w:val="00450A0F"/>
    <w:rsid w:val="0045251C"/>
    <w:rsid w:val="0045293F"/>
    <w:rsid w:val="004559C8"/>
    <w:rsid w:val="0045632B"/>
    <w:rsid w:val="004616A2"/>
    <w:rsid w:val="00462168"/>
    <w:rsid w:val="00462213"/>
    <w:rsid w:val="00467476"/>
    <w:rsid w:val="004724CB"/>
    <w:rsid w:val="004727E1"/>
    <w:rsid w:val="00475F25"/>
    <w:rsid w:val="00477F03"/>
    <w:rsid w:val="00481999"/>
    <w:rsid w:val="0048302E"/>
    <w:rsid w:val="004830A0"/>
    <w:rsid w:val="00483852"/>
    <w:rsid w:val="00487DB3"/>
    <w:rsid w:val="0049084F"/>
    <w:rsid w:val="00490868"/>
    <w:rsid w:val="00490A83"/>
    <w:rsid w:val="00494064"/>
    <w:rsid w:val="004948F8"/>
    <w:rsid w:val="00494BD6"/>
    <w:rsid w:val="0049515D"/>
    <w:rsid w:val="004954D7"/>
    <w:rsid w:val="004966F9"/>
    <w:rsid w:val="00496871"/>
    <w:rsid w:val="00496ED4"/>
    <w:rsid w:val="004A50EE"/>
    <w:rsid w:val="004A70B8"/>
    <w:rsid w:val="004A793B"/>
    <w:rsid w:val="004B56CC"/>
    <w:rsid w:val="004B5CB2"/>
    <w:rsid w:val="004C046D"/>
    <w:rsid w:val="004C1FBE"/>
    <w:rsid w:val="004C23D0"/>
    <w:rsid w:val="004C4831"/>
    <w:rsid w:val="004C4E90"/>
    <w:rsid w:val="004C53A5"/>
    <w:rsid w:val="004C696B"/>
    <w:rsid w:val="004C79E7"/>
    <w:rsid w:val="004C7D10"/>
    <w:rsid w:val="004D1FFA"/>
    <w:rsid w:val="004D23C4"/>
    <w:rsid w:val="004D419A"/>
    <w:rsid w:val="004D51FE"/>
    <w:rsid w:val="004D654B"/>
    <w:rsid w:val="004D6B21"/>
    <w:rsid w:val="004E19B7"/>
    <w:rsid w:val="004E2C28"/>
    <w:rsid w:val="004E6932"/>
    <w:rsid w:val="004F28E5"/>
    <w:rsid w:val="004F2E60"/>
    <w:rsid w:val="004F30BE"/>
    <w:rsid w:val="004F46FE"/>
    <w:rsid w:val="004F577D"/>
    <w:rsid w:val="004F6266"/>
    <w:rsid w:val="004F786D"/>
    <w:rsid w:val="00500B68"/>
    <w:rsid w:val="005015A9"/>
    <w:rsid w:val="00501B8F"/>
    <w:rsid w:val="00505464"/>
    <w:rsid w:val="0050710B"/>
    <w:rsid w:val="00507B1D"/>
    <w:rsid w:val="00517D08"/>
    <w:rsid w:val="005249EF"/>
    <w:rsid w:val="00527D06"/>
    <w:rsid w:val="00533A7A"/>
    <w:rsid w:val="0053563C"/>
    <w:rsid w:val="005402CF"/>
    <w:rsid w:val="00540B80"/>
    <w:rsid w:val="00551A7F"/>
    <w:rsid w:val="005522A5"/>
    <w:rsid w:val="0055274A"/>
    <w:rsid w:val="00553D53"/>
    <w:rsid w:val="00554B3D"/>
    <w:rsid w:val="00554E40"/>
    <w:rsid w:val="00555A12"/>
    <w:rsid w:val="00555C26"/>
    <w:rsid w:val="005625E8"/>
    <w:rsid w:val="00562B47"/>
    <w:rsid w:val="005656FD"/>
    <w:rsid w:val="00565A52"/>
    <w:rsid w:val="00577F6E"/>
    <w:rsid w:val="00583365"/>
    <w:rsid w:val="005845DE"/>
    <w:rsid w:val="005853BB"/>
    <w:rsid w:val="00587D4E"/>
    <w:rsid w:val="00591EA6"/>
    <w:rsid w:val="00592D02"/>
    <w:rsid w:val="00594619"/>
    <w:rsid w:val="005953DA"/>
    <w:rsid w:val="00595BF3"/>
    <w:rsid w:val="00596AA0"/>
    <w:rsid w:val="00597B08"/>
    <w:rsid w:val="005A040D"/>
    <w:rsid w:val="005A06AF"/>
    <w:rsid w:val="005A2B49"/>
    <w:rsid w:val="005A3B05"/>
    <w:rsid w:val="005A46E9"/>
    <w:rsid w:val="005A4E9A"/>
    <w:rsid w:val="005B05C6"/>
    <w:rsid w:val="005B0753"/>
    <w:rsid w:val="005B0AEA"/>
    <w:rsid w:val="005B2C34"/>
    <w:rsid w:val="005B2CD6"/>
    <w:rsid w:val="005B536A"/>
    <w:rsid w:val="005B6B00"/>
    <w:rsid w:val="005C059B"/>
    <w:rsid w:val="005C2BD7"/>
    <w:rsid w:val="005C39CF"/>
    <w:rsid w:val="005C5618"/>
    <w:rsid w:val="005C5E88"/>
    <w:rsid w:val="005C7F26"/>
    <w:rsid w:val="005D4C92"/>
    <w:rsid w:val="005D59FF"/>
    <w:rsid w:val="005D5CAF"/>
    <w:rsid w:val="005D7C36"/>
    <w:rsid w:val="005E010A"/>
    <w:rsid w:val="005E1033"/>
    <w:rsid w:val="005E113C"/>
    <w:rsid w:val="005E3CC4"/>
    <w:rsid w:val="005E7006"/>
    <w:rsid w:val="005F4DB7"/>
    <w:rsid w:val="005F70AE"/>
    <w:rsid w:val="005F7803"/>
    <w:rsid w:val="00607F21"/>
    <w:rsid w:val="0061133F"/>
    <w:rsid w:val="006144E4"/>
    <w:rsid w:val="00616355"/>
    <w:rsid w:val="00624C8C"/>
    <w:rsid w:val="006259BD"/>
    <w:rsid w:val="00634A06"/>
    <w:rsid w:val="00636FC4"/>
    <w:rsid w:val="0064047D"/>
    <w:rsid w:val="00640F4F"/>
    <w:rsid w:val="00645880"/>
    <w:rsid w:val="0064693D"/>
    <w:rsid w:val="006472B4"/>
    <w:rsid w:val="0065115E"/>
    <w:rsid w:val="00656604"/>
    <w:rsid w:val="00660A10"/>
    <w:rsid w:val="00660A3B"/>
    <w:rsid w:val="00660F4F"/>
    <w:rsid w:val="006624D5"/>
    <w:rsid w:val="00662BF0"/>
    <w:rsid w:val="0066360D"/>
    <w:rsid w:val="00664897"/>
    <w:rsid w:val="00665C18"/>
    <w:rsid w:val="00665D83"/>
    <w:rsid w:val="0067161E"/>
    <w:rsid w:val="00674B71"/>
    <w:rsid w:val="00674E5A"/>
    <w:rsid w:val="0067763D"/>
    <w:rsid w:val="006847CA"/>
    <w:rsid w:val="006848DB"/>
    <w:rsid w:val="0068798E"/>
    <w:rsid w:val="0069059C"/>
    <w:rsid w:val="00693C09"/>
    <w:rsid w:val="00694916"/>
    <w:rsid w:val="00694F39"/>
    <w:rsid w:val="00695B5B"/>
    <w:rsid w:val="00697723"/>
    <w:rsid w:val="00697A37"/>
    <w:rsid w:val="006A7687"/>
    <w:rsid w:val="006A7D2E"/>
    <w:rsid w:val="006B0F6F"/>
    <w:rsid w:val="006B1480"/>
    <w:rsid w:val="006B2386"/>
    <w:rsid w:val="006B6146"/>
    <w:rsid w:val="006C303D"/>
    <w:rsid w:val="006C3717"/>
    <w:rsid w:val="006C484A"/>
    <w:rsid w:val="006C4D7B"/>
    <w:rsid w:val="006C7871"/>
    <w:rsid w:val="006C7DAD"/>
    <w:rsid w:val="006C7FA0"/>
    <w:rsid w:val="006D27B8"/>
    <w:rsid w:val="006D45A4"/>
    <w:rsid w:val="006D4E80"/>
    <w:rsid w:val="006D7337"/>
    <w:rsid w:val="006D7EBF"/>
    <w:rsid w:val="006E70C5"/>
    <w:rsid w:val="006F01C6"/>
    <w:rsid w:val="006F04DB"/>
    <w:rsid w:val="006F10B6"/>
    <w:rsid w:val="006F15F9"/>
    <w:rsid w:val="006F506C"/>
    <w:rsid w:val="006F5FE9"/>
    <w:rsid w:val="00705323"/>
    <w:rsid w:val="007079F0"/>
    <w:rsid w:val="0071035C"/>
    <w:rsid w:val="007112A0"/>
    <w:rsid w:val="00712557"/>
    <w:rsid w:val="00712D7B"/>
    <w:rsid w:val="0071376D"/>
    <w:rsid w:val="007161F2"/>
    <w:rsid w:val="00722DB1"/>
    <w:rsid w:val="00725329"/>
    <w:rsid w:val="007254B4"/>
    <w:rsid w:val="00725A94"/>
    <w:rsid w:val="00726716"/>
    <w:rsid w:val="007267AB"/>
    <w:rsid w:val="00731105"/>
    <w:rsid w:val="00731B6A"/>
    <w:rsid w:val="007341E8"/>
    <w:rsid w:val="00734858"/>
    <w:rsid w:val="00736169"/>
    <w:rsid w:val="00736D62"/>
    <w:rsid w:val="007429D7"/>
    <w:rsid w:val="007448A3"/>
    <w:rsid w:val="00746D65"/>
    <w:rsid w:val="00746DE0"/>
    <w:rsid w:val="00746E56"/>
    <w:rsid w:val="00746F57"/>
    <w:rsid w:val="007509C9"/>
    <w:rsid w:val="007520D1"/>
    <w:rsid w:val="00752F39"/>
    <w:rsid w:val="007530B3"/>
    <w:rsid w:val="00755F83"/>
    <w:rsid w:val="00757551"/>
    <w:rsid w:val="007604DC"/>
    <w:rsid w:val="0076185B"/>
    <w:rsid w:val="007623B4"/>
    <w:rsid w:val="00762A06"/>
    <w:rsid w:val="00764CEC"/>
    <w:rsid w:val="00764CF8"/>
    <w:rsid w:val="00767DDC"/>
    <w:rsid w:val="00773C41"/>
    <w:rsid w:val="00775063"/>
    <w:rsid w:val="007779C9"/>
    <w:rsid w:val="007802F6"/>
    <w:rsid w:val="00784B52"/>
    <w:rsid w:val="00784CD0"/>
    <w:rsid w:val="00785A7E"/>
    <w:rsid w:val="007866E4"/>
    <w:rsid w:val="007867EB"/>
    <w:rsid w:val="00791E4F"/>
    <w:rsid w:val="007A177C"/>
    <w:rsid w:val="007A32EC"/>
    <w:rsid w:val="007A4B02"/>
    <w:rsid w:val="007A5E9F"/>
    <w:rsid w:val="007A7100"/>
    <w:rsid w:val="007B608D"/>
    <w:rsid w:val="007B6DF7"/>
    <w:rsid w:val="007B7EA8"/>
    <w:rsid w:val="007C2217"/>
    <w:rsid w:val="007C499F"/>
    <w:rsid w:val="007C5C0C"/>
    <w:rsid w:val="007D1485"/>
    <w:rsid w:val="007D2D84"/>
    <w:rsid w:val="007D3117"/>
    <w:rsid w:val="007D3D1A"/>
    <w:rsid w:val="007D5FCD"/>
    <w:rsid w:val="007D6C9A"/>
    <w:rsid w:val="007D7ACD"/>
    <w:rsid w:val="007E116B"/>
    <w:rsid w:val="007E1589"/>
    <w:rsid w:val="007E1F2B"/>
    <w:rsid w:val="007E470B"/>
    <w:rsid w:val="007E52D4"/>
    <w:rsid w:val="007F0849"/>
    <w:rsid w:val="007F18F9"/>
    <w:rsid w:val="007F3885"/>
    <w:rsid w:val="007F5399"/>
    <w:rsid w:val="007F6B6E"/>
    <w:rsid w:val="007F73F4"/>
    <w:rsid w:val="00802900"/>
    <w:rsid w:val="00804A77"/>
    <w:rsid w:val="00807816"/>
    <w:rsid w:val="00810675"/>
    <w:rsid w:val="00810859"/>
    <w:rsid w:val="00811C34"/>
    <w:rsid w:val="00812553"/>
    <w:rsid w:val="00817B3D"/>
    <w:rsid w:val="00821485"/>
    <w:rsid w:val="00823C84"/>
    <w:rsid w:val="008279EC"/>
    <w:rsid w:val="00831AE8"/>
    <w:rsid w:val="008324D3"/>
    <w:rsid w:val="0083592A"/>
    <w:rsid w:val="0084014F"/>
    <w:rsid w:val="00844969"/>
    <w:rsid w:val="00847AD7"/>
    <w:rsid w:val="008518CA"/>
    <w:rsid w:val="008532E3"/>
    <w:rsid w:val="00860DB0"/>
    <w:rsid w:val="00861075"/>
    <w:rsid w:val="00861E47"/>
    <w:rsid w:val="008626A4"/>
    <w:rsid w:val="008627D9"/>
    <w:rsid w:val="00863BED"/>
    <w:rsid w:val="00863C46"/>
    <w:rsid w:val="00863CAC"/>
    <w:rsid w:val="008656C7"/>
    <w:rsid w:val="00866BBB"/>
    <w:rsid w:val="008671DA"/>
    <w:rsid w:val="00874369"/>
    <w:rsid w:val="0087453A"/>
    <w:rsid w:val="00874BD7"/>
    <w:rsid w:val="00877009"/>
    <w:rsid w:val="008776FC"/>
    <w:rsid w:val="00880D27"/>
    <w:rsid w:val="008848AB"/>
    <w:rsid w:val="008855B6"/>
    <w:rsid w:val="00885F3B"/>
    <w:rsid w:val="00887096"/>
    <w:rsid w:val="008912D9"/>
    <w:rsid w:val="008B1272"/>
    <w:rsid w:val="008B47F7"/>
    <w:rsid w:val="008B6708"/>
    <w:rsid w:val="008B6A36"/>
    <w:rsid w:val="008B6F3A"/>
    <w:rsid w:val="008C0CE9"/>
    <w:rsid w:val="008C204A"/>
    <w:rsid w:val="008C37C6"/>
    <w:rsid w:val="008C3AE8"/>
    <w:rsid w:val="008C4034"/>
    <w:rsid w:val="008C4FBC"/>
    <w:rsid w:val="008C51DC"/>
    <w:rsid w:val="008C67A2"/>
    <w:rsid w:val="008D497A"/>
    <w:rsid w:val="008D682B"/>
    <w:rsid w:val="008D6C06"/>
    <w:rsid w:val="008E3C05"/>
    <w:rsid w:val="008E563E"/>
    <w:rsid w:val="008E58FA"/>
    <w:rsid w:val="008F128F"/>
    <w:rsid w:val="008F2BD7"/>
    <w:rsid w:val="008F4C97"/>
    <w:rsid w:val="008F7576"/>
    <w:rsid w:val="0090443A"/>
    <w:rsid w:val="0091032C"/>
    <w:rsid w:val="009105A8"/>
    <w:rsid w:val="00911998"/>
    <w:rsid w:val="0091552C"/>
    <w:rsid w:val="0091723F"/>
    <w:rsid w:val="00920946"/>
    <w:rsid w:val="0092109C"/>
    <w:rsid w:val="00921539"/>
    <w:rsid w:val="00924970"/>
    <w:rsid w:val="00932BFD"/>
    <w:rsid w:val="0093391C"/>
    <w:rsid w:val="00937788"/>
    <w:rsid w:val="00941617"/>
    <w:rsid w:val="0094165F"/>
    <w:rsid w:val="00944B06"/>
    <w:rsid w:val="0094506A"/>
    <w:rsid w:val="00945DD8"/>
    <w:rsid w:val="009462C0"/>
    <w:rsid w:val="00947666"/>
    <w:rsid w:val="00950388"/>
    <w:rsid w:val="00956A43"/>
    <w:rsid w:val="00960D31"/>
    <w:rsid w:val="0096501A"/>
    <w:rsid w:val="00967A29"/>
    <w:rsid w:val="00970A09"/>
    <w:rsid w:val="00972B54"/>
    <w:rsid w:val="0097365F"/>
    <w:rsid w:val="00974B5D"/>
    <w:rsid w:val="00974DE6"/>
    <w:rsid w:val="00976CC4"/>
    <w:rsid w:val="00977515"/>
    <w:rsid w:val="0098027F"/>
    <w:rsid w:val="0098065F"/>
    <w:rsid w:val="00982702"/>
    <w:rsid w:val="00984820"/>
    <w:rsid w:val="00984DF3"/>
    <w:rsid w:val="00985AE8"/>
    <w:rsid w:val="009869C4"/>
    <w:rsid w:val="00992E6E"/>
    <w:rsid w:val="00997B99"/>
    <w:rsid w:val="009A0C03"/>
    <w:rsid w:val="009A1134"/>
    <w:rsid w:val="009A2751"/>
    <w:rsid w:val="009A3279"/>
    <w:rsid w:val="009A69E9"/>
    <w:rsid w:val="009B0319"/>
    <w:rsid w:val="009B1C98"/>
    <w:rsid w:val="009B4D21"/>
    <w:rsid w:val="009B6880"/>
    <w:rsid w:val="009C27F5"/>
    <w:rsid w:val="009C4534"/>
    <w:rsid w:val="009C479C"/>
    <w:rsid w:val="009D1125"/>
    <w:rsid w:val="009D1DA8"/>
    <w:rsid w:val="009D4FE0"/>
    <w:rsid w:val="009E189E"/>
    <w:rsid w:val="009E3043"/>
    <w:rsid w:val="009E42D8"/>
    <w:rsid w:val="009E4BF8"/>
    <w:rsid w:val="009E4E08"/>
    <w:rsid w:val="009E7E34"/>
    <w:rsid w:val="009F0C84"/>
    <w:rsid w:val="009F0E3B"/>
    <w:rsid w:val="009F11F4"/>
    <w:rsid w:val="009F2805"/>
    <w:rsid w:val="009F3725"/>
    <w:rsid w:val="009F58E1"/>
    <w:rsid w:val="009F6F0D"/>
    <w:rsid w:val="00A011F3"/>
    <w:rsid w:val="00A048AF"/>
    <w:rsid w:val="00A06226"/>
    <w:rsid w:val="00A131FC"/>
    <w:rsid w:val="00A14DB6"/>
    <w:rsid w:val="00A14E3C"/>
    <w:rsid w:val="00A2060B"/>
    <w:rsid w:val="00A20DC4"/>
    <w:rsid w:val="00A21791"/>
    <w:rsid w:val="00A233A1"/>
    <w:rsid w:val="00A25EF4"/>
    <w:rsid w:val="00A26D50"/>
    <w:rsid w:val="00A31FAF"/>
    <w:rsid w:val="00A32681"/>
    <w:rsid w:val="00A32E3B"/>
    <w:rsid w:val="00A34A35"/>
    <w:rsid w:val="00A3749F"/>
    <w:rsid w:val="00A43435"/>
    <w:rsid w:val="00A45C8F"/>
    <w:rsid w:val="00A46C02"/>
    <w:rsid w:val="00A51E4E"/>
    <w:rsid w:val="00A56BBD"/>
    <w:rsid w:val="00A574B2"/>
    <w:rsid w:val="00A6199E"/>
    <w:rsid w:val="00A63FD3"/>
    <w:rsid w:val="00A65DA7"/>
    <w:rsid w:val="00A70122"/>
    <w:rsid w:val="00A74EF5"/>
    <w:rsid w:val="00A77596"/>
    <w:rsid w:val="00A83894"/>
    <w:rsid w:val="00A84856"/>
    <w:rsid w:val="00A920F9"/>
    <w:rsid w:val="00A92439"/>
    <w:rsid w:val="00A958F0"/>
    <w:rsid w:val="00AA239D"/>
    <w:rsid w:val="00AA2EA0"/>
    <w:rsid w:val="00AA6781"/>
    <w:rsid w:val="00AC123B"/>
    <w:rsid w:val="00AC332B"/>
    <w:rsid w:val="00AE706E"/>
    <w:rsid w:val="00AF31CF"/>
    <w:rsid w:val="00AF3ADF"/>
    <w:rsid w:val="00AF57BF"/>
    <w:rsid w:val="00AF76F9"/>
    <w:rsid w:val="00B03391"/>
    <w:rsid w:val="00B06904"/>
    <w:rsid w:val="00B06A91"/>
    <w:rsid w:val="00B06B3F"/>
    <w:rsid w:val="00B1095A"/>
    <w:rsid w:val="00B1226D"/>
    <w:rsid w:val="00B14779"/>
    <w:rsid w:val="00B15F64"/>
    <w:rsid w:val="00B16AB0"/>
    <w:rsid w:val="00B20FE9"/>
    <w:rsid w:val="00B252C1"/>
    <w:rsid w:val="00B263D3"/>
    <w:rsid w:val="00B26901"/>
    <w:rsid w:val="00B26B8E"/>
    <w:rsid w:val="00B26CCB"/>
    <w:rsid w:val="00B3018D"/>
    <w:rsid w:val="00B30321"/>
    <w:rsid w:val="00B305F8"/>
    <w:rsid w:val="00B322C6"/>
    <w:rsid w:val="00B32D6A"/>
    <w:rsid w:val="00B34C5C"/>
    <w:rsid w:val="00B371FA"/>
    <w:rsid w:val="00B44B98"/>
    <w:rsid w:val="00B456C1"/>
    <w:rsid w:val="00B45A3D"/>
    <w:rsid w:val="00B46DFF"/>
    <w:rsid w:val="00B540B6"/>
    <w:rsid w:val="00B54396"/>
    <w:rsid w:val="00B55647"/>
    <w:rsid w:val="00B61693"/>
    <w:rsid w:val="00B62B39"/>
    <w:rsid w:val="00B63AC7"/>
    <w:rsid w:val="00B643B9"/>
    <w:rsid w:val="00B669CA"/>
    <w:rsid w:val="00B66B05"/>
    <w:rsid w:val="00B6750D"/>
    <w:rsid w:val="00B67A5F"/>
    <w:rsid w:val="00B7688F"/>
    <w:rsid w:val="00B76E97"/>
    <w:rsid w:val="00B80DD8"/>
    <w:rsid w:val="00B81F58"/>
    <w:rsid w:val="00B82DC5"/>
    <w:rsid w:val="00B84761"/>
    <w:rsid w:val="00B859AD"/>
    <w:rsid w:val="00B86166"/>
    <w:rsid w:val="00B87B87"/>
    <w:rsid w:val="00B91EE3"/>
    <w:rsid w:val="00B92A4F"/>
    <w:rsid w:val="00BA3D31"/>
    <w:rsid w:val="00BB117D"/>
    <w:rsid w:val="00BB1819"/>
    <w:rsid w:val="00BB2F40"/>
    <w:rsid w:val="00BC146E"/>
    <w:rsid w:val="00BC1BF2"/>
    <w:rsid w:val="00BC41A3"/>
    <w:rsid w:val="00BC52E0"/>
    <w:rsid w:val="00BC5A47"/>
    <w:rsid w:val="00BC659D"/>
    <w:rsid w:val="00BC7B00"/>
    <w:rsid w:val="00BD1890"/>
    <w:rsid w:val="00BD2C0C"/>
    <w:rsid w:val="00BD463D"/>
    <w:rsid w:val="00BD6145"/>
    <w:rsid w:val="00BD73B3"/>
    <w:rsid w:val="00BE05C8"/>
    <w:rsid w:val="00BE0C99"/>
    <w:rsid w:val="00BE230D"/>
    <w:rsid w:val="00BE554F"/>
    <w:rsid w:val="00BE634B"/>
    <w:rsid w:val="00BF1416"/>
    <w:rsid w:val="00BF27F2"/>
    <w:rsid w:val="00BF450B"/>
    <w:rsid w:val="00BF4B0F"/>
    <w:rsid w:val="00C00E19"/>
    <w:rsid w:val="00C06419"/>
    <w:rsid w:val="00C12750"/>
    <w:rsid w:val="00C12F0C"/>
    <w:rsid w:val="00C14665"/>
    <w:rsid w:val="00C16712"/>
    <w:rsid w:val="00C2107A"/>
    <w:rsid w:val="00C2204C"/>
    <w:rsid w:val="00C2207C"/>
    <w:rsid w:val="00C272DC"/>
    <w:rsid w:val="00C2773B"/>
    <w:rsid w:val="00C302F5"/>
    <w:rsid w:val="00C34E8D"/>
    <w:rsid w:val="00C34EBC"/>
    <w:rsid w:val="00C36605"/>
    <w:rsid w:val="00C4334D"/>
    <w:rsid w:val="00C5090D"/>
    <w:rsid w:val="00C50FA4"/>
    <w:rsid w:val="00C529FC"/>
    <w:rsid w:val="00C52D67"/>
    <w:rsid w:val="00C5382F"/>
    <w:rsid w:val="00C545EF"/>
    <w:rsid w:val="00C55F3A"/>
    <w:rsid w:val="00C56C14"/>
    <w:rsid w:val="00C63FEA"/>
    <w:rsid w:val="00C66785"/>
    <w:rsid w:val="00C66C16"/>
    <w:rsid w:val="00C676BB"/>
    <w:rsid w:val="00C71579"/>
    <w:rsid w:val="00C719A1"/>
    <w:rsid w:val="00C73129"/>
    <w:rsid w:val="00C75333"/>
    <w:rsid w:val="00C75F00"/>
    <w:rsid w:val="00C75FB7"/>
    <w:rsid w:val="00C77FE1"/>
    <w:rsid w:val="00C81B9E"/>
    <w:rsid w:val="00C8435E"/>
    <w:rsid w:val="00C84C82"/>
    <w:rsid w:val="00C865AE"/>
    <w:rsid w:val="00C878C8"/>
    <w:rsid w:val="00C96CC1"/>
    <w:rsid w:val="00CA1738"/>
    <w:rsid w:val="00CA1D3D"/>
    <w:rsid w:val="00CA26E8"/>
    <w:rsid w:val="00CA26EB"/>
    <w:rsid w:val="00CA3790"/>
    <w:rsid w:val="00CA39D6"/>
    <w:rsid w:val="00CA43AE"/>
    <w:rsid w:val="00CA5733"/>
    <w:rsid w:val="00CA661A"/>
    <w:rsid w:val="00CB3042"/>
    <w:rsid w:val="00CB3EA1"/>
    <w:rsid w:val="00CB59FE"/>
    <w:rsid w:val="00CB6488"/>
    <w:rsid w:val="00CC136C"/>
    <w:rsid w:val="00CC3482"/>
    <w:rsid w:val="00CC6E37"/>
    <w:rsid w:val="00CC6FD6"/>
    <w:rsid w:val="00CD0E90"/>
    <w:rsid w:val="00CD624B"/>
    <w:rsid w:val="00CE0847"/>
    <w:rsid w:val="00CE4BB1"/>
    <w:rsid w:val="00CE5F12"/>
    <w:rsid w:val="00CE5F59"/>
    <w:rsid w:val="00CE76D2"/>
    <w:rsid w:val="00CF3DFE"/>
    <w:rsid w:val="00CF5050"/>
    <w:rsid w:val="00D01125"/>
    <w:rsid w:val="00D07ECC"/>
    <w:rsid w:val="00D10C46"/>
    <w:rsid w:val="00D13A91"/>
    <w:rsid w:val="00D14896"/>
    <w:rsid w:val="00D20B5E"/>
    <w:rsid w:val="00D25E7D"/>
    <w:rsid w:val="00D2790B"/>
    <w:rsid w:val="00D3182B"/>
    <w:rsid w:val="00D32BF9"/>
    <w:rsid w:val="00D32E6F"/>
    <w:rsid w:val="00D34591"/>
    <w:rsid w:val="00D34973"/>
    <w:rsid w:val="00D37841"/>
    <w:rsid w:val="00D4081A"/>
    <w:rsid w:val="00D41C3F"/>
    <w:rsid w:val="00D41F59"/>
    <w:rsid w:val="00D427A4"/>
    <w:rsid w:val="00D44D7B"/>
    <w:rsid w:val="00D4504B"/>
    <w:rsid w:val="00D51AE4"/>
    <w:rsid w:val="00D5624C"/>
    <w:rsid w:val="00D565DE"/>
    <w:rsid w:val="00D57C13"/>
    <w:rsid w:val="00D57EEC"/>
    <w:rsid w:val="00D624B5"/>
    <w:rsid w:val="00D634CF"/>
    <w:rsid w:val="00D6373F"/>
    <w:rsid w:val="00D64566"/>
    <w:rsid w:val="00D65A3B"/>
    <w:rsid w:val="00D67590"/>
    <w:rsid w:val="00D6766B"/>
    <w:rsid w:val="00D74507"/>
    <w:rsid w:val="00D7452F"/>
    <w:rsid w:val="00D80009"/>
    <w:rsid w:val="00D83335"/>
    <w:rsid w:val="00D86318"/>
    <w:rsid w:val="00D86BFF"/>
    <w:rsid w:val="00D87559"/>
    <w:rsid w:val="00D90E7D"/>
    <w:rsid w:val="00D93116"/>
    <w:rsid w:val="00D96E3F"/>
    <w:rsid w:val="00D976BF"/>
    <w:rsid w:val="00DA7A13"/>
    <w:rsid w:val="00DB186D"/>
    <w:rsid w:val="00DB406C"/>
    <w:rsid w:val="00DB4686"/>
    <w:rsid w:val="00DB626C"/>
    <w:rsid w:val="00DC60CB"/>
    <w:rsid w:val="00DD0622"/>
    <w:rsid w:val="00DD1894"/>
    <w:rsid w:val="00DD2273"/>
    <w:rsid w:val="00DD34E7"/>
    <w:rsid w:val="00DD6004"/>
    <w:rsid w:val="00DE1269"/>
    <w:rsid w:val="00DE26DB"/>
    <w:rsid w:val="00DE3ACE"/>
    <w:rsid w:val="00DE55A7"/>
    <w:rsid w:val="00DF5D7F"/>
    <w:rsid w:val="00DF60D4"/>
    <w:rsid w:val="00DF7AC6"/>
    <w:rsid w:val="00E002A5"/>
    <w:rsid w:val="00E01613"/>
    <w:rsid w:val="00E018EC"/>
    <w:rsid w:val="00E03AC9"/>
    <w:rsid w:val="00E069CD"/>
    <w:rsid w:val="00E06F0D"/>
    <w:rsid w:val="00E0700F"/>
    <w:rsid w:val="00E12E5D"/>
    <w:rsid w:val="00E1404B"/>
    <w:rsid w:val="00E15E2C"/>
    <w:rsid w:val="00E178FD"/>
    <w:rsid w:val="00E22C8B"/>
    <w:rsid w:val="00E2412C"/>
    <w:rsid w:val="00E24E7C"/>
    <w:rsid w:val="00E253AD"/>
    <w:rsid w:val="00E25D3A"/>
    <w:rsid w:val="00E2659C"/>
    <w:rsid w:val="00E27C2C"/>
    <w:rsid w:val="00E30037"/>
    <w:rsid w:val="00E30BBA"/>
    <w:rsid w:val="00E32064"/>
    <w:rsid w:val="00E3213D"/>
    <w:rsid w:val="00E32260"/>
    <w:rsid w:val="00E37E52"/>
    <w:rsid w:val="00E50A02"/>
    <w:rsid w:val="00E51226"/>
    <w:rsid w:val="00E514BB"/>
    <w:rsid w:val="00E5178E"/>
    <w:rsid w:val="00E520A6"/>
    <w:rsid w:val="00E54E5E"/>
    <w:rsid w:val="00E568E6"/>
    <w:rsid w:val="00E56E2D"/>
    <w:rsid w:val="00E63C13"/>
    <w:rsid w:val="00E71A7F"/>
    <w:rsid w:val="00E74065"/>
    <w:rsid w:val="00E7506D"/>
    <w:rsid w:val="00E75289"/>
    <w:rsid w:val="00E76019"/>
    <w:rsid w:val="00E8071A"/>
    <w:rsid w:val="00E83548"/>
    <w:rsid w:val="00E85103"/>
    <w:rsid w:val="00E85EE8"/>
    <w:rsid w:val="00E87182"/>
    <w:rsid w:val="00E87B1E"/>
    <w:rsid w:val="00E9270A"/>
    <w:rsid w:val="00E949BE"/>
    <w:rsid w:val="00E9745E"/>
    <w:rsid w:val="00EA0405"/>
    <w:rsid w:val="00EA4654"/>
    <w:rsid w:val="00EA4A42"/>
    <w:rsid w:val="00EB1F5C"/>
    <w:rsid w:val="00EB6A5D"/>
    <w:rsid w:val="00EB6D61"/>
    <w:rsid w:val="00EB7F5D"/>
    <w:rsid w:val="00EC185D"/>
    <w:rsid w:val="00EC1C21"/>
    <w:rsid w:val="00EC1F99"/>
    <w:rsid w:val="00EC3C00"/>
    <w:rsid w:val="00EC4487"/>
    <w:rsid w:val="00EC57D4"/>
    <w:rsid w:val="00EC7B83"/>
    <w:rsid w:val="00ED28EC"/>
    <w:rsid w:val="00ED7929"/>
    <w:rsid w:val="00ED79C2"/>
    <w:rsid w:val="00EE06AB"/>
    <w:rsid w:val="00EE07BE"/>
    <w:rsid w:val="00EE2816"/>
    <w:rsid w:val="00EE2F60"/>
    <w:rsid w:val="00EE3BF9"/>
    <w:rsid w:val="00EE5A72"/>
    <w:rsid w:val="00EE5FB3"/>
    <w:rsid w:val="00EE73CC"/>
    <w:rsid w:val="00EF1F89"/>
    <w:rsid w:val="00EF29D8"/>
    <w:rsid w:val="00EF3568"/>
    <w:rsid w:val="00EF5C93"/>
    <w:rsid w:val="00EF6338"/>
    <w:rsid w:val="00EF72EC"/>
    <w:rsid w:val="00EF7516"/>
    <w:rsid w:val="00F00433"/>
    <w:rsid w:val="00F00613"/>
    <w:rsid w:val="00F0235C"/>
    <w:rsid w:val="00F03200"/>
    <w:rsid w:val="00F03255"/>
    <w:rsid w:val="00F037B3"/>
    <w:rsid w:val="00F03D57"/>
    <w:rsid w:val="00F03F9C"/>
    <w:rsid w:val="00F04996"/>
    <w:rsid w:val="00F05BF0"/>
    <w:rsid w:val="00F06AD4"/>
    <w:rsid w:val="00F06B91"/>
    <w:rsid w:val="00F078C6"/>
    <w:rsid w:val="00F1322C"/>
    <w:rsid w:val="00F1433A"/>
    <w:rsid w:val="00F155D5"/>
    <w:rsid w:val="00F20AC2"/>
    <w:rsid w:val="00F268A2"/>
    <w:rsid w:val="00F2690B"/>
    <w:rsid w:val="00F270CB"/>
    <w:rsid w:val="00F344E3"/>
    <w:rsid w:val="00F351A2"/>
    <w:rsid w:val="00F355EC"/>
    <w:rsid w:val="00F36DA1"/>
    <w:rsid w:val="00F422B9"/>
    <w:rsid w:val="00F4272E"/>
    <w:rsid w:val="00F42CE2"/>
    <w:rsid w:val="00F506F9"/>
    <w:rsid w:val="00F57840"/>
    <w:rsid w:val="00F6435B"/>
    <w:rsid w:val="00F676C3"/>
    <w:rsid w:val="00F7065C"/>
    <w:rsid w:val="00F70ADF"/>
    <w:rsid w:val="00F73045"/>
    <w:rsid w:val="00F7556F"/>
    <w:rsid w:val="00F77C25"/>
    <w:rsid w:val="00F77C82"/>
    <w:rsid w:val="00F81865"/>
    <w:rsid w:val="00F818E7"/>
    <w:rsid w:val="00F87265"/>
    <w:rsid w:val="00F911AA"/>
    <w:rsid w:val="00F9458C"/>
    <w:rsid w:val="00F973C4"/>
    <w:rsid w:val="00FA0518"/>
    <w:rsid w:val="00FA42E1"/>
    <w:rsid w:val="00FA4F22"/>
    <w:rsid w:val="00FA6A9F"/>
    <w:rsid w:val="00FB2EBD"/>
    <w:rsid w:val="00FB7647"/>
    <w:rsid w:val="00FC1677"/>
    <w:rsid w:val="00FC3E1E"/>
    <w:rsid w:val="00FC40EF"/>
    <w:rsid w:val="00FC63D3"/>
    <w:rsid w:val="00FD1FA8"/>
    <w:rsid w:val="00FD2CBB"/>
    <w:rsid w:val="00FE4931"/>
    <w:rsid w:val="00FE5B96"/>
    <w:rsid w:val="00FE615A"/>
    <w:rsid w:val="00FF22FF"/>
    <w:rsid w:val="00FF6F7A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7C49EB"/>
  <w15:docId w15:val="{EB03C25F-1FBF-4F92-BEFF-47C451C5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7B00"/>
    <w:pPr>
      <w:spacing w:after="90" w:line="270" w:lineRule="exact"/>
    </w:pPr>
    <w:rPr>
      <w:rFonts w:ascii="Myriad Pro" w:hAnsi="Myriad Pro"/>
      <w:sz w:val="18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0E3B"/>
    <w:pPr>
      <w:keepNext/>
      <w:keepLines/>
      <w:spacing w:before="1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40B80"/>
    <w:pPr>
      <w:keepNext/>
      <w:keepLines/>
      <w:spacing w:before="18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Adresszeile">
    <w:name w:val="1. Adresszeile"/>
    <w:basedOn w:val="Standard"/>
    <w:qFormat/>
    <w:rsid w:val="00EB6D61"/>
    <w:pPr>
      <w:spacing w:before="1060" w:after="0"/>
    </w:pPr>
  </w:style>
  <w:style w:type="paragraph" w:customStyle="1" w:styleId="Adresszeile">
    <w:name w:val="Adresszeile"/>
    <w:basedOn w:val="1Adresszeile"/>
    <w:qFormat/>
    <w:rsid w:val="00920946"/>
    <w:pPr>
      <w:tabs>
        <w:tab w:val="right" w:pos="8647"/>
      </w:tabs>
      <w:spacing w:before="0"/>
    </w:pPr>
  </w:style>
  <w:style w:type="paragraph" w:customStyle="1" w:styleId="Betreffzeile">
    <w:name w:val="Betreffzeile"/>
    <w:basedOn w:val="Adresszeile"/>
    <w:qFormat/>
    <w:rsid w:val="00EB6D61"/>
    <w:pPr>
      <w:spacing w:before="1020" w:after="270"/>
    </w:pPr>
    <w:rPr>
      <w:b/>
    </w:rPr>
  </w:style>
  <w:style w:type="paragraph" w:styleId="Titel">
    <w:name w:val="Title"/>
    <w:basedOn w:val="Standard"/>
    <w:next w:val="Standard"/>
    <w:link w:val="TitelZchn"/>
    <w:uiPriority w:val="10"/>
    <w:qFormat/>
    <w:rsid w:val="007112A0"/>
    <w:pPr>
      <w:spacing w:before="1134" w:after="180" w:line="240" w:lineRule="auto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112A0"/>
    <w:rPr>
      <w:rFonts w:ascii="Myriad Pro" w:eastAsiaTheme="majorEastAsia" w:hAnsi="Myriad Pro" w:cstheme="majorBidi"/>
      <w:b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F0E3B"/>
    <w:rPr>
      <w:rFonts w:ascii="Myriad Pro" w:eastAsiaTheme="majorEastAsia" w:hAnsi="Myriad Pro" w:cstheme="majorBidi"/>
      <w:b/>
      <w:bCs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0B80"/>
    <w:rPr>
      <w:rFonts w:ascii="Myriad Pro" w:eastAsiaTheme="majorEastAsia" w:hAnsi="Myriad Pro" w:cstheme="majorBidi"/>
      <w:b/>
      <w:bCs/>
      <w:sz w:val="18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FA4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42E1"/>
    <w:rPr>
      <w:rFonts w:ascii="Myriad Pro" w:hAnsi="Myriad Pro"/>
      <w:sz w:val="18"/>
    </w:rPr>
  </w:style>
  <w:style w:type="paragraph" w:styleId="Fuzeile">
    <w:name w:val="footer"/>
    <w:basedOn w:val="Standard"/>
    <w:link w:val="FuzeileZchn"/>
    <w:uiPriority w:val="99"/>
    <w:unhideWhenUsed/>
    <w:rsid w:val="00FA4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42E1"/>
    <w:rPr>
      <w:rFonts w:ascii="Myriad Pro" w:hAnsi="Myriad Pro"/>
      <w:sz w:val="18"/>
    </w:rPr>
  </w:style>
  <w:style w:type="paragraph" w:customStyle="1" w:styleId="Seitenzahlcw">
    <w:name w:val="Seitenzahl_cw"/>
    <w:basedOn w:val="Standard"/>
    <w:qFormat/>
    <w:rsid w:val="007866E4"/>
    <w:rPr>
      <w:b/>
      <w:color w:val="BFBFBF" w:themeColor="background1" w:themeShade="BF"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0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0946"/>
    <w:rPr>
      <w:rFonts w:ascii="Tahoma" w:hAnsi="Tahoma" w:cs="Tahoma"/>
      <w:sz w:val="16"/>
      <w:szCs w:val="16"/>
    </w:rPr>
  </w:style>
  <w:style w:type="paragraph" w:customStyle="1" w:styleId="Einzug">
    <w:name w:val="Einzug"/>
    <w:basedOn w:val="Standard"/>
    <w:qFormat/>
    <w:rsid w:val="007112A0"/>
    <w:pPr>
      <w:tabs>
        <w:tab w:val="left" w:pos="2155"/>
      </w:tabs>
      <w:ind w:left="2155" w:hanging="2155"/>
    </w:pPr>
  </w:style>
  <w:style w:type="character" w:styleId="Hyperlink">
    <w:name w:val="Hyperlink"/>
    <w:rsid w:val="003648DC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821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5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rnelia-willi.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@cornelia-willi.c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nelia\AppData\Local\Microsoft\Windows\Temporary%20Internet%20Files\Content.Outlook\FHIEJVDK\briefvorlage_mit_log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briefvorlage_mit_logo.dotx</Template>
  <TotalTime>0</TotalTime>
  <Pages>1</Pages>
  <Words>351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Schweiz. Eisenbahn- und Verkehrspersonal- Verband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Jörg Matter</dc:creator>
  <cp:lastModifiedBy>Cornelia Willi</cp:lastModifiedBy>
  <cp:revision>5</cp:revision>
  <cp:lastPrinted>2025-06-23T12:52:00Z</cp:lastPrinted>
  <dcterms:created xsi:type="dcterms:W3CDTF">2025-06-23T12:36:00Z</dcterms:created>
  <dcterms:modified xsi:type="dcterms:W3CDTF">2025-11-13T10:44:00Z</dcterms:modified>
</cp:coreProperties>
</file>